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17"/>
        <w:gridCol w:w="843"/>
        <w:gridCol w:w="2930"/>
      </w:tblGrid>
      <w:tr w:rsidR="009B158E" w:rsidRPr="002E4AFC" w:rsidTr="006E23B3">
        <w:trPr>
          <w:trHeight w:val="2178"/>
          <w:jc w:val="center"/>
        </w:trPr>
        <w:tc>
          <w:tcPr>
            <w:tcW w:w="7289" w:type="dxa"/>
            <w:gridSpan w:val="2"/>
          </w:tcPr>
          <w:p w:rsidR="002E4AFC" w:rsidRPr="002E4AFC" w:rsidRDefault="00A167D9" w:rsidP="00A167D9">
            <w:pPr>
              <w:pStyle w:val="Title"/>
            </w:pPr>
            <w:r w:rsidRPr="00441BFA">
              <w:rPr>
                <w:color w:val="FFFF00"/>
              </w:rPr>
              <w:t>Jose Glenn L.</w:t>
            </w:r>
            <w:r w:rsidR="002E4AFC" w:rsidRPr="00441BFA">
              <w:rPr>
                <w:color w:val="FFFF00"/>
              </w:rPr>
              <w:br/>
            </w:r>
            <w:r w:rsidRPr="00441BFA">
              <w:rPr>
                <w:color w:val="FFFF00"/>
              </w:rPr>
              <w:t>Mariscal</w:t>
            </w:r>
          </w:p>
        </w:tc>
        <w:tc>
          <w:tcPr>
            <w:tcW w:w="2935" w:type="dxa"/>
            <w:vMerge w:val="restart"/>
            <w:vAlign w:val="bottom"/>
          </w:tcPr>
          <w:p w:rsidR="002E4AFC" w:rsidRPr="002E4AFC" w:rsidRDefault="002E4AFC" w:rsidP="002E4AF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84720" cy="1950720"/>
                  <wp:effectExtent l="0" t="0" r="0" b="0"/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524" cy="2035019"/>
                          </a:xfrm>
                          <a:prstGeom prst="rect">
                            <a:avLst/>
                          </a:prstGeom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58E" w:rsidRPr="002E4AFC" w:rsidTr="002E4AFC">
        <w:trPr>
          <w:trHeight w:val="1262"/>
          <w:jc w:val="center"/>
        </w:trPr>
        <w:tc>
          <w:tcPr>
            <w:tcW w:w="6397" w:type="dxa"/>
          </w:tcPr>
          <w:p w:rsidR="00BF2395" w:rsidRDefault="00BF2395" w:rsidP="00BF2395">
            <w:pPr>
              <w:rPr>
                <w:rFonts w:ascii="Arial" w:hAnsi="Arial"/>
              </w:rPr>
            </w:pPr>
          </w:p>
          <w:p w:rsidR="00BF2395" w:rsidRPr="00BF2395" w:rsidRDefault="00BF2395" w:rsidP="00BF2395">
            <w:pPr>
              <w:rPr>
                <w:rFonts w:ascii="Arial Black" w:hAnsi="Arial Black"/>
                <w:color w:val="0B2BE4" w:themeColor="accent5" w:themeShade="BF"/>
                <w:sz w:val="24"/>
                <w:szCs w:val="24"/>
              </w:rPr>
            </w:pPr>
            <w:r w:rsidRPr="00BF2395">
              <w:rPr>
                <w:rFonts w:ascii="Arial Black" w:hAnsi="Arial Black"/>
                <w:color w:val="0B2BE4" w:themeColor="accent5" w:themeShade="BF"/>
                <w:sz w:val="24"/>
                <w:szCs w:val="24"/>
              </w:rPr>
              <w:t>Career Objective</w:t>
            </w:r>
          </w:p>
          <w:p w:rsidR="00BF2395" w:rsidRDefault="00BF2395" w:rsidP="00BF2395">
            <w:pPr>
              <w:rPr>
                <w:rFonts w:ascii="Arial" w:hAnsi="Arial"/>
                <w:sz w:val="20"/>
                <w:szCs w:val="20"/>
              </w:rPr>
            </w:pPr>
            <w:r w:rsidRPr="002065B9">
              <w:rPr>
                <w:rFonts w:ascii="Arial" w:hAnsi="Arial"/>
                <w:sz w:val="20"/>
                <w:szCs w:val="20"/>
              </w:rPr>
              <w:t>Seeking for a position that would fit my capabilities that would give me an opportunity to excel in any given field, thus contribute towards the achievement of the company’s mission and goal.</w:t>
            </w:r>
          </w:p>
          <w:p w:rsidR="0066644C" w:rsidRPr="002065B9" w:rsidRDefault="0066644C" w:rsidP="00BF239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2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9B158E" w:rsidRPr="002E4AFC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:rsidR="006E23B3" w:rsidRPr="00A167D9" w:rsidRDefault="006E23B3" w:rsidP="00BF2395">
            <w:pPr>
              <w:pStyle w:val="Heading2"/>
              <w:rPr>
                <w:color w:val="3333FF"/>
              </w:rPr>
            </w:pPr>
            <w:r w:rsidRPr="00A167D9">
              <w:rPr>
                <w:color w:val="3333FF"/>
              </w:rPr>
              <w:t>Experience</w:t>
            </w:r>
          </w:p>
          <w:p w:rsidR="006575B9" w:rsidRPr="00BF2395" w:rsidRDefault="006575B9" w:rsidP="006575B9">
            <w:pPr>
              <w:rPr>
                <w:b/>
                <w:bCs/>
                <w:color w:val="1E2966" w:themeColor="accent3" w:themeShade="BF"/>
              </w:rPr>
            </w:pPr>
            <w:r w:rsidRPr="00BF2395">
              <w:rPr>
                <w:b/>
                <w:bCs/>
                <w:color w:val="1E2966" w:themeColor="accent3" w:themeShade="BF"/>
              </w:rPr>
              <w:t>March 2011-July 2012</w:t>
            </w:r>
          </w:p>
          <w:p w:rsidR="006575B9" w:rsidRPr="002065B9" w:rsidRDefault="006575B9" w:rsidP="006575B9">
            <w:pPr>
              <w:rPr>
                <w:b/>
                <w:bCs/>
                <w:sz w:val="20"/>
                <w:szCs w:val="20"/>
                <w:u w:val="single"/>
              </w:rPr>
            </w:pPr>
            <w:r w:rsidRPr="002065B9">
              <w:rPr>
                <w:b/>
                <w:bCs/>
                <w:sz w:val="20"/>
                <w:szCs w:val="20"/>
                <w:u w:val="single"/>
              </w:rPr>
              <w:t>SHILOH INTERNATIONAL CORPORATION</w:t>
            </w:r>
          </w:p>
          <w:p w:rsidR="006575B9" w:rsidRPr="002065B9" w:rsidRDefault="006575B9" w:rsidP="006575B9">
            <w:pPr>
              <w:rPr>
                <w:sz w:val="20"/>
                <w:szCs w:val="20"/>
              </w:rPr>
            </w:pPr>
            <w:r w:rsidRPr="002065B9">
              <w:rPr>
                <w:sz w:val="20"/>
                <w:szCs w:val="20"/>
              </w:rPr>
              <w:t>Cebu Power Plant, Naga Cebu Philippines</w:t>
            </w:r>
          </w:p>
          <w:p w:rsidR="006575B9" w:rsidRPr="002065B9" w:rsidRDefault="006575B9" w:rsidP="00BF2395">
            <w:pPr>
              <w:rPr>
                <w:sz w:val="20"/>
                <w:szCs w:val="20"/>
              </w:rPr>
            </w:pPr>
            <w:r w:rsidRPr="002065B9">
              <w:rPr>
                <w:sz w:val="20"/>
                <w:szCs w:val="20"/>
              </w:rPr>
              <w:t>Position: Pipe Fitter</w:t>
            </w:r>
          </w:p>
          <w:p w:rsidR="00BF2395" w:rsidRDefault="00BF2395" w:rsidP="00BF2395"/>
          <w:p w:rsidR="006E23B3" w:rsidRPr="00BF2395" w:rsidRDefault="006575B9" w:rsidP="006575B9">
            <w:pPr>
              <w:pStyle w:val="Dates"/>
              <w:rPr>
                <w:sz w:val="22"/>
                <w:szCs w:val="22"/>
              </w:rPr>
            </w:pPr>
            <w:r w:rsidRPr="00BF2395">
              <w:rPr>
                <w:sz w:val="22"/>
                <w:szCs w:val="22"/>
              </w:rPr>
              <w:t>March 2007</w:t>
            </w:r>
            <w:r w:rsidR="006E23B3" w:rsidRPr="00BF2395">
              <w:rPr>
                <w:sz w:val="22"/>
                <w:szCs w:val="22"/>
              </w:rPr>
              <w:t>–</w:t>
            </w:r>
            <w:r w:rsidRPr="00BF2395">
              <w:rPr>
                <w:sz w:val="22"/>
                <w:szCs w:val="22"/>
              </w:rPr>
              <w:t>January 2008</w:t>
            </w:r>
          </w:p>
          <w:p w:rsidR="006E23B3" w:rsidRPr="002065B9" w:rsidRDefault="006575B9" w:rsidP="006575B9">
            <w:pPr>
              <w:rPr>
                <w:b/>
                <w:bCs/>
                <w:sz w:val="20"/>
                <w:szCs w:val="20"/>
                <w:u w:val="single"/>
              </w:rPr>
            </w:pPr>
            <w:r w:rsidRPr="002065B9">
              <w:rPr>
                <w:b/>
                <w:bCs/>
                <w:sz w:val="20"/>
                <w:szCs w:val="20"/>
                <w:u w:val="single"/>
              </w:rPr>
              <w:t>METAPHIL, INC.</w:t>
            </w:r>
            <w:r w:rsidR="00975545" w:rsidRPr="002065B9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2065B9">
              <w:rPr>
                <w:b/>
                <w:bCs/>
                <w:sz w:val="20"/>
                <w:szCs w:val="20"/>
                <w:u w:val="single"/>
              </w:rPr>
              <w:t>(ABOITIZ CONSTRUCTION GROUP)</w:t>
            </w:r>
          </w:p>
          <w:p w:rsidR="006575B9" w:rsidRPr="002065B9" w:rsidRDefault="006575B9" w:rsidP="006575B9">
            <w:pPr>
              <w:rPr>
                <w:sz w:val="20"/>
                <w:szCs w:val="20"/>
              </w:rPr>
            </w:pPr>
            <w:r w:rsidRPr="002065B9">
              <w:rPr>
                <w:sz w:val="20"/>
                <w:szCs w:val="20"/>
              </w:rPr>
              <w:t>Taganito, Claver, Surigao Del Norte</w:t>
            </w:r>
          </w:p>
          <w:p w:rsidR="006575B9" w:rsidRPr="002065B9" w:rsidRDefault="006575B9" w:rsidP="006575B9">
            <w:pPr>
              <w:rPr>
                <w:sz w:val="20"/>
                <w:szCs w:val="20"/>
              </w:rPr>
            </w:pPr>
            <w:r w:rsidRPr="002065B9">
              <w:rPr>
                <w:sz w:val="20"/>
                <w:szCs w:val="20"/>
              </w:rPr>
              <w:t>Position: Fitter</w:t>
            </w:r>
          </w:p>
          <w:p w:rsidR="006575B9" w:rsidRDefault="006575B9" w:rsidP="006575B9"/>
          <w:p w:rsidR="006E23B3" w:rsidRPr="00BF2395" w:rsidRDefault="006575B9" w:rsidP="006575B9">
            <w:pPr>
              <w:pStyle w:val="Dates"/>
              <w:rPr>
                <w:sz w:val="22"/>
                <w:szCs w:val="22"/>
              </w:rPr>
            </w:pPr>
            <w:r w:rsidRPr="00BF2395">
              <w:rPr>
                <w:sz w:val="22"/>
                <w:szCs w:val="22"/>
              </w:rPr>
              <w:t>May 2013</w:t>
            </w:r>
            <w:r w:rsidR="006E23B3" w:rsidRPr="00BF2395">
              <w:rPr>
                <w:sz w:val="22"/>
                <w:szCs w:val="22"/>
              </w:rPr>
              <w:t>–</w:t>
            </w:r>
            <w:r w:rsidRPr="00BF2395">
              <w:rPr>
                <w:sz w:val="22"/>
                <w:szCs w:val="22"/>
              </w:rPr>
              <w:t>May 2015</w:t>
            </w:r>
          </w:p>
          <w:p w:rsidR="006E23B3" w:rsidRPr="002065B9" w:rsidRDefault="006575B9" w:rsidP="006575B9">
            <w:pPr>
              <w:rPr>
                <w:b/>
                <w:bCs/>
                <w:sz w:val="20"/>
                <w:szCs w:val="20"/>
                <w:u w:val="single"/>
              </w:rPr>
            </w:pPr>
            <w:r w:rsidRPr="002065B9">
              <w:rPr>
                <w:b/>
                <w:bCs/>
                <w:sz w:val="20"/>
                <w:szCs w:val="20"/>
                <w:u w:val="single"/>
              </w:rPr>
              <w:t>MARAFIQ-SAUR COMPANY</w:t>
            </w:r>
          </w:p>
          <w:p w:rsidR="006575B9" w:rsidRPr="002065B9" w:rsidRDefault="006575B9" w:rsidP="006575B9">
            <w:pPr>
              <w:rPr>
                <w:sz w:val="20"/>
                <w:szCs w:val="20"/>
              </w:rPr>
            </w:pPr>
            <w:r w:rsidRPr="002065B9">
              <w:rPr>
                <w:sz w:val="20"/>
                <w:szCs w:val="20"/>
              </w:rPr>
              <w:t>Jubail, KSA</w:t>
            </w:r>
          </w:p>
          <w:p w:rsidR="006575B9" w:rsidRPr="002065B9" w:rsidRDefault="006575B9" w:rsidP="006575B9">
            <w:pPr>
              <w:rPr>
                <w:sz w:val="20"/>
                <w:szCs w:val="20"/>
              </w:rPr>
            </w:pPr>
            <w:r w:rsidRPr="002065B9">
              <w:rPr>
                <w:sz w:val="20"/>
                <w:szCs w:val="20"/>
              </w:rPr>
              <w:t>Position: Fitting Technician</w:t>
            </w:r>
          </w:p>
          <w:p w:rsidR="006E23B3" w:rsidRDefault="006E23B3" w:rsidP="006E23B3"/>
          <w:p w:rsidR="006E23B3" w:rsidRDefault="006E23B3" w:rsidP="009325F8">
            <w:pPr>
              <w:pStyle w:val="Heading2"/>
            </w:pPr>
            <w:r w:rsidRPr="00A167D9">
              <w:rPr>
                <w:color w:val="3333FF"/>
              </w:rPr>
              <w:t>Education</w:t>
            </w:r>
            <w:r w:rsidRPr="000F7D04">
              <w:t xml:space="preserve"> </w:t>
            </w:r>
          </w:p>
          <w:p w:rsidR="002065B9" w:rsidRDefault="002065B9" w:rsidP="002065B9">
            <w:r>
              <w:t xml:space="preserve">Secondary:  </w:t>
            </w:r>
            <w:r w:rsidR="00A4007E">
              <w:t xml:space="preserve"> Mantalongon National High School</w:t>
            </w:r>
          </w:p>
          <w:p w:rsidR="00A4007E" w:rsidRPr="002065B9" w:rsidRDefault="00A4007E" w:rsidP="00A4007E">
            <w:r>
              <w:t xml:space="preserve">                     S.Y 1994-1995</w:t>
            </w:r>
          </w:p>
          <w:p w:rsidR="009325F8" w:rsidRDefault="002065B9" w:rsidP="009325F8">
            <w:r>
              <w:t xml:space="preserve">College:   </w:t>
            </w:r>
            <w:r w:rsidR="009325F8">
              <w:t xml:space="preserve"> </w:t>
            </w:r>
            <w:r>
              <w:t xml:space="preserve">    </w:t>
            </w:r>
            <w:r w:rsidR="009325F8" w:rsidRPr="0066644C">
              <w:t>UNIVERSITY OF CEBU</w:t>
            </w:r>
            <w:r w:rsidR="009325F8">
              <w:t xml:space="preserve"> </w:t>
            </w:r>
          </w:p>
          <w:p w:rsidR="009325F8" w:rsidRPr="009325F8" w:rsidRDefault="009325F8" w:rsidP="009325F8">
            <w:r>
              <w:t xml:space="preserve">               </w:t>
            </w:r>
            <w:r w:rsidR="002065B9">
              <w:t xml:space="preserve">      </w:t>
            </w:r>
            <w:r>
              <w:t>Cebu City, Philippines</w:t>
            </w:r>
          </w:p>
          <w:p w:rsidR="006E23B3" w:rsidRDefault="009325F8" w:rsidP="009325F8">
            <w:pPr>
              <w:pStyle w:val="ListBullet"/>
              <w:numPr>
                <w:ilvl w:val="0"/>
                <w:numId w:val="0"/>
              </w:numPr>
              <w:ind w:left="360" w:hanging="360"/>
            </w:pPr>
            <w:r>
              <w:t xml:space="preserve">              </w:t>
            </w:r>
            <w:r w:rsidR="002065B9">
              <w:t xml:space="preserve">  </w:t>
            </w:r>
            <w:r w:rsidR="00146DA7">
              <w:t xml:space="preserve"> </w:t>
            </w:r>
            <w:r w:rsidR="002065B9">
              <w:t xml:space="preserve">    </w:t>
            </w:r>
            <w:r>
              <w:t>Bachelor of Education</w:t>
            </w:r>
          </w:p>
          <w:p w:rsidR="009325F8" w:rsidRDefault="009325F8" w:rsidP="00975545">
            <w:pPr>
              <w:pStyle w:val="ListBullet"/>
              <w:numPr>
                <w:ilvl w:val="0"/>
                <w:numId w:val="0"/>
              </w:numPr>
              <w:ind w:left="360" w:hanging="360"/>
            </w:pPr>
            <w:r>
              <w:t xml:space="preserve">              </w:t>
            </w:r>
            <w:r w:rsidR="002065B9">
              <w:t xml:space="preserve">       </w:t>
            </w:r>
            <w:r>
              <w:t xml:space="preserve">S.Y. 1999 – 2002   </w:t>
            </w:r>
          </w:p>
          <w:p w:rsidR="006E23B3" w:rsidRDefault="006E23B3" w:rsidP="006E23B3"/>
          <w:p w:rsidR="006E23B3" w:rsidRDefault="0066644C" w:rsidP="0066644C">
            <w:pPr>
              <w:pStyle w:val="Heading2"/>
              <w:rPr>
                <w:color w:val="3333FF"/>
              </w:rPr>
            </w:pPr>
            <w:r>
              <w:rPr>
                <w:color w:val="3333FF"/>
              </w:rPr>
              <w:t>Skills</w:t>
            </w:r>
          </w:p>
          <w:p w:rsidR="0066644C" w:rsidRDefault="0066644C" w:rsidP="0066644C">
            <w:pPr>
              <w:pStyle w:val="ListParagraph"/>
              <w:numPr>
                <w:ilvl w:val="0"/>
                <w:numId w:val="25"/>
              </w:numPr>
            </w:pPr>
            <w:r>
              <w:t>Knowledgeable in Microsoft Word</w:t>
            </w:r>
          </w:p>
          <w:p w:rsidR="0066644C" w:rsidRDefault="0066644C" w:rsidP="0066644C">
            <w:pPr>
              <w:pStyle w:val="ListParagraph"/>
              <w:numPr>
                <w:ilvl w:val="0"/>
                <w:numId w:val="25"/>
              </w:numPr>
            </w:pPr>
            <w:r>
              <w:t>Communication Skills</w:t>
            </w:r>
          </w:p>
          <w:p w:rsidR="0066644C" w:rsidRDefault="0066644C" w:rsidP="0066644C">
            <w:pPr>
              <w:pStyle w:val="ListParagraph"/>
              <w:numPr>
                <w:ilvl w:val="0"/>
                <w:numId w:val="25"/>
              </w:numPr>
            </w:pPr>
            <w:r>
              <w:t>Quick Learner</w:t>
            </w:r>
          </w:p>
          <w:p w:rsidR="0066644C" w:rsidRDefault="0066644C" w:rsidP="0066644C">
            <w:pPr>
              <w:pStyle w:val="ListParagraph"/>
              <w:numPr>
                <w:ilvl w:val="0"/>
                <w:numId w:val="25"/>
              </w:numPr>
            </w:pPr>
            <w:r>
              <w:t>Ability to work in Harmony with Co workers</w:t>
            </w:r>
          </w:p>
          <w:p w:rsidR="0066644C" w:rsidRDefault="0066644C" w:rsidP="0066644C">
            <w:pPr>
              <w:pStyle w:val="ListParagraph"/>
              <w:numPr>
                <w:ilvl w:val="0"/>
                <w:numId w:val="25"/>
              </w:numPr>
            </w:pPr>
            <w:r>
              <w:t>Able to Operate Under Pressure</w:t>
            </w:r>
          </w:p>
          <w:p w:rsidR="0066644C" w:rsidRDefault="0066644C" w:rsidP="0066644C">
            <w:pPr>
              <w:pStyle w:val="ListParagraph"/>
              <w:numPr>
                <w:ilvl w:val="0"/>
                <w:numId w:val="25"/>
              </w:numPr>
            </w:pPr>
            <w:r>
              <w:t>Team Oriented</w:t>
            </w:r>
          </w:p>
          <w:p w:rsidR="0066644C" w:rsidRPr="0066644C" w:rsidRDefault="0066644C" w:rsidP="0066644C">
            <w:pPr>
              <w:pStyle w:val="ListParagraph"/>
              <w:numPr>
                <w:ilvl w:val="0"/>
                <w:numId w:val="25"/>
              </w:numPr>
            </w:pPr>
            <w:r>
              <w:t>Responsible</w:t>
            </w:r>
          </w:p>
          <w:p w:rsidR="006E23B3" w:rsidRDefault="006E23B3" w:rsidP="006E23B3"/>
          <w:p w:rsidR="006E23B3" w:rsidRPr="002E2D77" w:rsidRDefault="0066644C" w:rsidP="0066644C">
            <w:pPr>
              <w:pStyle w:val="Heading2"/>
              <w:rPr>
                <w:rFonts w:ascii="Centaur" w:hAnsi="Centaur" w:cstheme="minorHAnsi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2E2D77">
              <w:rPr>
                <w:rFonts w:ascii="Centaur" w:hAnsi="Centaur" w:cstheme="minorHAnsi"/>
                <w:b/>
                <w:bCs/>
                <w:i/>
                <w:iCs/>
                <w:color w:val="auto"/>
                <w:sz w:val="22"/>
                <w:szCs w:val="22"/>
              </w:rPr>
              <w:t>I hereby certify that the above information mention</w:t>
            </w:r>
            <w:r w:rsidR="002E2D77" w:rsidRPr="002E2D77">
              <w:rPr>
                <w:rFonts w:ascii="Centaur" w:hAnsi="Centaur" w:cstheme="minorHAnsi"/>
                <w:b/>
                <w:bCs/>
                <w:i/>
                <w:iCs/>
                <w:color w:val="auto"/>
                <w:sz w:val="22"/>
                <w:szCs w:val="22"/>
              </w:rPr>
              <w:t xml:space="preserve"> is true and correct to the best of my knowledge and belief.</w:t>
            </w:r>
          </w:p>
        </w:tc>
        <w:tc>
          <w:tcPr>
            <w:tcW w:w="892" w:type="dxa"/>
            <w:vMerge w:val="restart"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A167D9" w:rsidRPr="00A167D9" w:rsidRDefault="00A167D9" w:rsidP="00A167D9">
            <w:pPr>
              <w:rPr>
                <w:rFonts w:asciiTheme="majorHAnsi" w:hAnsiTheme="majorHAnsi"/>
                <w:b/>
                <w:bCs/>
                <w:color w:val="3333FF"/>
                <w:sz w:val="24"/>
                <w:szCs w:val="24"/>
              </w:rPr>
            </w:pPr>
            <w:r w:rsidRPr="00A167D9">
              <w:rPr>
                <w:rFonts w:asciiTheme="majorHAnsi" w:hAnsiTheme="majorHAnsi"/>
                <w:b/>
                <w:bCs/>
                <w:color w:val="3333FF"/>
                <w:sz w:val="24"/>
                <w:szCs w:val="24"/>
              </w:rPr>
              <w:t>Personal Profile</w:t>
            </w:r>
          </w:p>
          <w:p w:rsidR="00A167D9" w:rsidRPr="0066644C" w:rsidRDefault="00A167D9" w:rsidP="00A167D9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>Date of Birth: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 xml:space="preserve">         *April 30, 1981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>Age: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 xml:space="preserve">        *39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>Gender: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 xml:space="preserve">        *Male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>Civil Status: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 xml:space="preserve">        *Married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>Height: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 xml:space="preserve">        *162cm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>Weight: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 xml:space="preserve">        *72kg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>Nationality: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 xml:space="preserve">         *Filipino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>Religion: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 xml:space="preserve">         *Roman Catholic</w:t>
            </w:r>
          </w:p>
          <w:p w:rsidR="00A167D9" w:rsidRPr="0066644C" w:rsidRDefault="00A167D9" w:rsidP="00A167D9">
            <w:pPr>
              <w:rPr>
                <w:rFonts w:ascii="Calibri" w:hAnsi="Calibri" w:cs="Calibri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>Language:</w:t>
            </w:r>
          </w:p>
          <w:p w:rsidR="00A167D9" w:rsidRPr="00A167D9" w:rsidRDefault="00A167D9" w:rsidP="006E23B3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66644C">
              <w:rPr>
                <w:rFonts w:ascii="Calibri" w:hAnsi="Calibri" w:cs="Calibri"/>
                <w:sz w:val="24"/>
                <w:szCs w:val="24"/>
              </w:rPr>
              <w:t xml:space="preserve">         *English, Tagalog</w:t>
            </w:r>
          </w:p>
        </w:tc>
      </w:tr>
      <w:tr w:rsidR="009B158E" w:rsidRPr="002E4AFC" w:rsidTr="002E4AFC">
        <w:trPr>
          <w:trHeight w:val="605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E4AFC" w:rsidRDefault="006E23B3" w:rsidP="006E23B3">
            <w:pPr>
              <w:pStyle w:val="Heading2"/>
            </w:pPr>
            <w:r w:rsidRPr="00441BFA">
              <w:rPr>
                <w:color w:val="3333FF"/>
              </w:rPr>
              <w:t>Contact</w:t>
            </w:r>
          </w:p>
        </w:tc>
      </w:tr>
      <w:tr w:rsidR="009B158E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7A3B82">
            <w:pPr>
              <w:pStyle w:val="Information"/>
            </w:pPr>
            <w:r w:rsidRPr="002E4AF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8B3153" wp14:editId="29F0195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8E07D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7A3B82">
              <w:t>Guiwanon, Dalaguete</w:t>
            </w:r>
            <w:bookmarkStart w:id="0" w:name="_GoBack"/>
            <w:bookmarkEnd w:id="0"/>
          </w:p>
          <w:p w:rsidR="006E23B3" w:rsidRPr="002E4AFC" w:rsidRDefault="007A3B82" w:rsidP="007A3B82">
            <w:pPr>
              <w:pStyle w:val="Information"/>
            </w:pPr>
            <w:r>
              <w:t>Cebu, Philippines 6022</w:t>
            </w:r>
          </w:p>
        </w:tc>
      </w:tr>
      <w:tr w:rsidR="009B158E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146DA7">
            <w:pPr>
              <w:pStyle w:val="Information"/>
            </w:pPr>
            <w:r w:rsidRPr="002E4AF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126F7B" wp14:editId="684B8C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032E7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146DA7">
              <w:t>+639452372708</w:t>
            </w:r>
          </w:p>
        </w:tc>
      </w:tr>
      <w:tr w:rsidR="009B158E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Default="006E23B3" w:rsidP="0066644C">
            <w:pPr>
              <w:pStyle w:val="Information"/>
            </w:pPr>
            <w:r w:rsidRPr="002E4AF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6C8E71" wp14:editId="20A158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44022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66644C">
              <w:t>mariscalglenn97@</w:t>
            </w:r>
          </w:p>
          <w:p w:rsidR="0066644C" w:rsidRPr="002E4AFC" w:rsidRDefault="0066644C" w:rsidP="0066644C">
            <w:pPr>
              <w:pStyle w:val="Information"/>
            </w:pPr>
            <w:r>
              <w:t>gmail.com</w:t>
            </w:r>
          </w:p>
        </w:tc>
      </w:tr>
      <w:tr w:rsidR="009B158E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7A3B82" w:rsidRDefault="006E23B3" w:rsidP="007A3B82">
            <w:pPr>
              <w:pStyle w:val="Information"/>
              <w:ind w:left="0"/>
            </w:pPr>
            <w:r w:rsidRPr="002E4AF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C52DE1" wp14:editId="6F7DFB8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856FB" id="Shape" o:spid="_x0000_s1026" alt="website icon" style="position:absolute;margin-left:-.4pt;margin-top:-.05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4xrWZesEAACUEQAADgAAAAAA&#10;AAAAAAAAAAAuAgAAZHJzL2Uyb0RvYy54bWxQSwECLQAUAAYACAAAACEA0Kv5pdoAAAAFAQAADwAA&#10;AAAAAAAAAAAAAABFBwAAZHJzL2Rvd25yZXYueG1sUEsFBgAAAAAEAAQA8wAAAEw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7A3B82">
              <w:t xml:space="preserve">      Facebook</w:t>
            </w:r>
          </w:p>
          <w:p w:rsidR="007A3B82" w:rsidRDefault="00975545" w:rsidP="007A3B82">
            <w:pPr>
              <w:pStyle w:val="Information"/>
              <w:ind w:left="0"/>
            </w:pPr>
            <w:r>
              <w:t xml:space="preserve">      (Jose Glenn Mariscal)</w:t>
            </w:r>
          </w:p>
          <w:p w:rsidR="00975545" w:rsidRDefault="00975545" w:rsidP="007A3B82">
            <w:pPr>
              <w:pStyle w:val="Information"/>
              <w:ind w:left="0"/>
            </w:pPr>
          </w:p>
          <w:p w:rsidR="00975545" w:rsidRDefault="00975545" w:rsidP="007A3B82">
            <w:pPr>
              <w:pStyle w:val="Information"/>
              <w:ind w:left="0"/>
            </w:pPr>
          </w:p>
          <w:p w:rsidR="00975545" w:rsidRDefault="00975545" w:rsidP="007A3B82">
            <w:pPr>
              <w:pStyle w:val="Information"/>
              <w:ind w:left="0"/>
              <w:rPr>
                <w:u w:val="thick"/>
              </w:rPr>
            </w:pPr>
          </w:p>
          <w:p w:rsidR="00975545" w:rsidRPr="00975545" w:rsidRDefault="00975545" w:rsidP="007A3B82">
            <w:pPr>
              <w:pStyle w:val="Information"/>
              <w:ind w:left="0"/>
              <w:rPr>
                <w:u w:val="thick" w:color="FF7707" w:themeColor="accent2"/>
              </w:rPr>
            </w:pPr>
          </w:p>
          <w:p w:rsidR="00975545" w:rsidRPr="00975545" w:rsidRDefault="00975545" w:rsidP="007A3B82">
            <w:pPr>
              <w:pStyle w:val="Information"/>
              <w:ind w:left="0"/>
              <w:rPr>
                <w:u w:val="thick"/>
              </w:rPr>
            </w:pPr>
          </w:p>
          <w:p w:rsidR="00975545" w:rsidRPr="00975545" w:rsidRDefault="00975545" w:rsidP="007A3B82">
            <w:pPr>
              <w:pStyle w:val="Information"/>
              <w:ind w:left="0"/>
              <w:rPr>
                <w:u w:val="thick"/>
              </w:rPr>
            </w:pPr>
            <w:r>
              <w:rPr>
                <w:u w:val="thick"/>
              </w:rPr>
              <w:t xml:space="preserve"> </w:t>
            </w:r>
          </w:p>
          <w:p w:rsidR="009325F8" w:rsidRDefault="009325F8" w:rsidP="007A3B82">
            <w:pPr>
              <w:pStyle w:val="Information"/>
              <w:ind w:left="0"/>
            </w:pPr>
          </w:p>
          <w:p w:rsidR="009325F8" w:rsidRPr="002E4AFC" w:rsidRDefault="009325F8" w:rsidP="007A3B82">
            <w:pPr>
              <w:pStyle w:val="Information"/>
              <w:ind w:left="0"/>
            </w:pPr>
          </w:p>
        </w:tc>
      </w:tr>
      <w:tr w:rsidR="009B158E" w:rsidRPr="002E4AFC" w:rsidTr="002E4AFC">
        <w:trPr>
          <w:trHeight w:val="796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:rsidR="00CE6104" w:rsidRPr="0006568A" w:rsidRDefault="00CE6104" w:rsidP="0006568A"/>
    <w:sectPr w:rsidR="00CE6104" w:rsidRPr="0006568A" w:rsidSect="006E23B3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039" w:rsidRDefault="00CE0039" w:rsidP="009129A0">
      <w:r>
        <w:separator/>
      </w:r>
    </w:p>
  </w:endnote>
  <w:endnote w:type="continuationSeparator" w:id="0">
    <w:p w:rsidR="00CE0039" w:rsidRDefault="00CE0039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85DF5D-489B-4467-8BB3-65918371CE0B}"/>
    <w:embedBold r:id="rId2" w:fontKey="{BD1793CD-2367-44B4-90F0-D5B3270A47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2FEE94D-D558-4C07-83C9-41F1F35BD1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F3D6CFC-ABFC-43D2-BAB6-D1B0C267E608}"/>
    <w:embedBold r:id="rId5" w:fontKey="{20CF9345-4FC4-4851-B149-4EB577757AE9}"/>
    <w:embedItalic r:id="rId6" w:fontKey="{73DB7042-6859-4D1D-8F9C-BF29E4AA62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918A466-A0FB-4F5B-AF94-D183DB8B6555}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  <w:embedBoldItalic r:id="rId8" w:fontKey="{5AF91F15-A33C-49BA-B5AA-BE493E4EF78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039" w:rsidRDefault="00CE0039" w:rsidP="009129A0">
      <w:r>
        <w:separator/>
      </w:r>
    </w:p>
  </w:footnote>
  <w:footnote w:type="continuationSeparator" w:id="0">
    <w:p w:rsidR="00CE0039" w:rsidRDefault="00CE0039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BFA" w:rsidRDefault="00441BFA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00C739" wp14:editId="38E78BF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6153EA9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z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A85B4C"/>
    <w:multiLevelType w:val="hybridMultilevel"/>
    <w:tmpl w:val="6E24C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0"/>
  </w:num>
  <w:num w:numId="24">
    <w:abstractNumId w:val="0"/>
  </w:num>
  <w:num w:numId="25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7D9"/>
    <w:rsid w:val="00052382"/>
    <w:rsid w:val="0006568A"/>
    <w:rsid w:val="00076F0F"/>
    <w:rsid w:val="00084253"/>
    <w:rsid w:val="000A706E"/>
    <w:rsid w:val="000D1F49"/>
    <w:rsid w:val="000E6867"/>
    <w:rsid w:val="00146DA7"/>
    <w:rsid w:val="001727CA"/>
    <w:rsid w:val="002065B9"/>
    <w:rsid w:val="00235079"/>
    <w:rsid w:val="002C56E6"/>
    <w:rsid w:val="002E2D77"/>
    <w:rsid w:val="002E4AFC"/>
    <w:rsid w:val="002F2708"/>
    <w:rsid w:val="00361E11"/>
    <w:rsid w:val="003F0847"/>
    <w:rsid w:val="0040090B"/>
    <w:rsid w:val="00441BFA"/>
    <w:rsid w:val="0046302A"/>
    <w:rsid w:val="00487D2D"/>
    <w:rsid w:val="004D5D62"/>
    <w:rsid w:val="004F45B9"/>
    <w:rsid w:val="005112D0"/>
    <w:rsid w:val="00577E06"/>
    <w:rsid w:val="005A3BF7"/>
    <w:rsid w:val="005F2035"/>
    <w:rsid w:val="005F78E5"/>
    <w:rsid w:val="005F7990"/>
    <w:rsid w:val="00635B84"/>
    <w:rsid w:val="0063739C"/>
    <w:rsid w:val="006575B9"/>
    <w:rsid w:val="0066644C"/>
    <w:rsid w:val="006E23B3"/>
    <w:rsid w:val="00770F25"/>
    <w:rsid w:val="007A35A8"/>
    <w:rsid w:val="007A3B82"/>
    <w:rsid w:val="007B0A85"/>
    <w:rsid w:val="007C6A52"/>
    <w:rsid w:val="007E7F52"/>
    <w:rsid w:val="0082043E"/>
    <w:rsid w:val="008311CD"/>
    <w:rsid w:val="00862A94"/>
    <w:rsid w:val="008E203A"/>
    <w:rsid w:val="0091229C"/>
    <w:rsid w:val="009129A0"/>
    <w:rsid w:val="009325F8"/>
    <w:rsid w:val="00940E73"/>
    <w:rsid w:val="00975545"/>
    <w:rsid w:val="0098597D"/>
    <w:rsid w:val="009929ED"/>
    <w:rsid w:val="009B158E"/>
    <w:rsid w:val="009B15B0"/>
    <w:rsid w:val="009F619A"/>
    <w:rsid w:val="009F6DDE"/>
    <w:rsid w:val="00A167D9"/>
    <w:rsid w:val="00A370A8"/>
    <w:rsid w:val="00A4007E"/>
    <w:rsid w:val="00B933F2"/>
    <w:rsid w:val="00BD4753"/>
    <w:rsid w:val="00BD5CB1"/>
    <w:rsid w:val="00BE62EE"/>
    <w:rsid w:val="00BF2395"/>
    <w:rsid w:val="00C003BA"/>
    <w:rsid w:val="00C24813"/>
    <w:rsid w:val="00C46878"/>
    <w:rsid w:val="00CB4A51"/>
    <w:rsid w:val="00CD4532"/>
    <w:rsid w:val="00CD47B0"/>
    <w:rsid w:val="00CE0039"/>
    <w:rsid w:val="00CE6104"/>
    <w:rsid w:val="00CE7918"/>
    <w:rsid w:val="00D16163"/>
    <w:rsid w:val="00DB3FAD"/>
    <w:rsid w:val="00E56484"/>
    <w:rsid w:val="00E61C09"/>
    <w:rsid w:val="00EB3B58"/>
    <w:rsid w:val="00EC7359"/>
    <w:rsid w:val="00EE3054"/>
    <w:rsid w:val="00EF78B7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9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z\AppData\Roaming\Microsoft\&#1064;&#1072;&#1073;&#1083;&#1086;&#1085;&#1099;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2020-10-21T14:02:00Z</dcterms:created>
  <dcterms:modified xsi:type="dcterms:W3CDTF">2020-10-21T14:02:00Z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