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303" w:type="dxa"/>
        <w:tblInd w:w="-851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51"/>
        <w:gridCol w:w="630"/>
        <w:gridCol w:w="2312"/>
        <w:gridCol w:w="423"/>
        <w:gridCol w:w="6607"/>
        <w:gridCol w:w="480"/>
      </w:tblGrid>
      <w:tr w:rsidR="005A7D9F" w:rsidTr="003C62AD">
        <w:trPr>
          <w:trHeight w:val="1814"/>
        </w:trPr>
        <w:tc>
          <w:tcPr>
            <w:tcW w:w="3793" w:type="dxa"/>
            <w:gridSpan w:val="3"/>
            <w:vMerge w:val="restart"/>
            <w:tcBorders>
              <w:bottom w:val="nil"/>
            </w:tcBorders>
          </w:tcPr>
          <w:p w:rsidR="007E15E8" w:rsidRDefault="004075B9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-196214</wp:posOffset>
                  </wp:positionV>
                  <wp:extent cx="1819275" cy="2114550"/>
                  <wp:effectExtent l="0" t="0" r="952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JOAN NEW PIC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7E15E8" w:rsidRPr="007E15E8" w:rsidRDefault="007E15E8" w:rsidP="007E15E8"/>
          <w:p w:rsidR="007E15E8" w:rsidRPr="007E15E8" w:rsidRDefault="007E15E8" w:rsidP="007E15E8"/>
          <w:p w:rsidR="007E15E8" w:rsidRDefault="007E15E8" w:rsidP="007E15E8"/>
          <w:p w:rsidR="003D1B71" w:rsidRPr="007E15E8" w:rsidRDefault="007E15E8" w:rsidP="004075B9">
            <w:pPr>
              <w:tabs>
                <w:tab w:val="left" w:pos="1110"/>
              </w:tabs>
            </w:pPr>
            <w:r>
              <w:tab/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7087" w:type="dxa"/>
            <w:gridSpan w:val="2"/>
            <w:tcBorders>
              <w:bottom w:val="nil"/>
            </w:tcBorders>
          </w:tcPr>
          <w:p w:rsidR="003D1B71" w:rsidRPr="004F6385" w:rsidRDefault="005A7D9F" w:rsidP="00A479F9">
            <w:pPr>
              <w:pStyle w:val="Title"/>
              <w:rPr>
                <w:sz w:val="24"/>
                <w:szCs w:val="24"/>
              </w:rPr>
            </w:pPr>
            <w:r w:rsidRPr="005F1781">
              <w:rPr>
                <w:rFonts w:ascii="Times New Roman" w:hAnsi="Times New Roman"/>
              </w:rPr>
              <w:t>JOAN BALUYOT FAJARDO</w:t>
            </w:r>
            <w:r w:rsidR="003D1B71" w:rsidRPr="00A479F9">
              <w:br/>
            </w:r>
            <w:r w:rsidR="002810C0">
              <w:rPr>
                <w:i/>
                <w:sz w:val="24"/>
                <w:szCs w:val="24"/>
              </w:rPr>
              <w:t>F</w:t>
            </w:r>
            <w:r w:rsidR="004F6385" w:rsidRPr="00034BB3">
              <w:rPr>
                <w:i/>
                <w:sz w:val="24"/>
                <w:szCs w:val="24"/>
              </w:rPr>
              <w:t>ILIPINO (PHILIPPINES)/</w:t>
            </w:r>
            <w:r w:rsidR="004F6385" w:rsidRPr="00034BB3">
              <w:rPr>
                <w:rFonts w:asciiTheme="minorHAnsi" w:hAnsiTheme="minorHAnsi"/>
                <w:i/>
                <w:sz w:val="24"/>
                <w:szCs w:val="24"/>
              </w:rPr>
              <w:t>+971529684862</w:t>
            </w:r>
          </w:p>
        </w:tc>
      </w:tr>
      <w:tr w:rsidR="003D1B71" w:rsidTr="003C62AD">
        <w:trPr>
          <w:gridAfter w:val="1"/>
          <w:wAfter w:w="480" w:type="dxa"/>
          <w:trHeight w:val="1589"/>
        </w:trPr>
        <w:tc>
          <w:tcPr>
            <w:tcW w:w="3793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2C006C10789D43128C23DC3BE8F62392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:rsidR="006C0244" w:rsidRDefault="006C0244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2019 Up to Present</w:t>
            </w:r>
          </w:p>
          <w:p w:rsidR="006C0244" w:rsidRPr="00740017" w:rsidRDefault="006C0244" w:rsidP="006C0244">
            <w:pPr>
              <w:pStyle w:val="Experience"/>
              <w:rPr>
                <w:rFonts w:ascii="Calibri" w:hAnsi="Calibri" w:cs="Calibri"/>
              </w:rPr>
            </w:pPr>
            <w:r>
              <w:t>GUEST SERVICE OFFICER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EXECUTIVE LOUNGE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SOFITEL DUBAI DOWNTOWN</w:t>
            </w:r>
          </w:p>
          <w:p w:rsidR="003D1B71" w:rsidRPr="00740017" w:rsidRDefault="006C0244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2018 -2019 </w:t>
            </w:r>
          </w:p>
          <w:p w:rsidR="006D6D92" w:rsidRPr="00740017" w:rsidRDefault="009521CF" w:rsidP="00D8614F">
            <w:pPr>
              <w:pStyle w:val="Experience"/>
              <w:rPr>
                <w:rFonts w:ascii="Calibri" w:hAnsi="Calibri" w:cs="Calibri"/>
              </w:rPr>
            </w:pPr>
            <w:r>
              <w:t>WAITRESS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DATU BAR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SOFITEL DUBAI DOWNTOWN</w:t>
            </w:r>
          </w:p>
          <w:p w:rsidR="006D6D92" w:rsidRPr="00D8614F" w:rsidRDefault="006D6D92" w:rsidP="00D8614F">
            <w:pPr>
              <w:pStyle w:val="Experience"/>
              <w:rPr>
                <w:rFonts w:ascii="Calibri" w:hAnsi="Calibri" w:cs="Calibri"/>
              </w:rPr>
            </w:pPr>
            <w:r>
              <w:t>WAITRESS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>
              <w:rPr>
                <w:rFonts w:ascii="Calibri" w:hAnsi="Calibri" w:cs="Calibri"/>
              </w:rPr>
              <w:t>PLAYERS SPORTS BAR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SOFITEL DUBAI DOWNTOWN</w:t>
            </w:r>
          </w:p>
          <w:p w:rsidR="003D1B71" w:rsidRDefault="006D6D92" w:rsidP="00AC6C7E">
            <w:pPr>
              <w:pStyle w:val="Experience"/>
              <w:rPr>
                <w:rFonts w:ascii="Calibri" w:hAnsi="Calibri" w:cs="Calibri"/>
              </w:rPr>
            </w:pPr>
            <w:r>
              <w:t>W</w:t>
            </w:r>
            <w:r w:rsidR="009521CF">
              <w:t>AITRESS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D8614F">
              <w:rPr>
                <w:rFonts w:ascii="Calibri" w:hAnsi="Calibri" w:cs="Calibri"/>
              </w:rPr>
              <w:t>LAPATISIERE LOBBY LOUNGE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1C4A24">
              <w:rPr>
                <w:rFonts w:ascii="Calibri" w:hAnsi="Calibri" w:cs="Calibri"/>
              </w:rPr>
              <w:t>SOFITEL DUBAI DOWNTOWN</w:t>
            </w:r>
          </w:p>
          <w:p w:rsidR="003D1B71" w:rsidRPr="00740017" w:rsidRDefault="00A35B1B" w:rsidP="00AC6C7E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2016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2018</w:t>
            </w:r>
          </w:p>
          <w:p w:rsidR="003D1B71" w:rsidRPr="00740017" w:rsidRDefault="001C4A24" w:rsidP="00AC6C7E">
            <w:pPr>
              <w:pStyle w:val="Experience"/>
              <w:rPr>
                <w:rFonts w:ascii="Calibri" w:hAnsi="Calibri" w:cs="Calibri"/>
              </w:rPr>
            </w:pPr>
            <w:r>
              <w:t>SALES PROMOTER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INSTANT GLOBAL HOSPITALITY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DEIRA DUBAI UAE</w:t>
            </w:r>
          </w:p>
          <w:p w:rsidR="003D1B71" w:rsidRDefault="001C4A24" w:rsidP="001C4A24">
            <w:pPr>
              <w:pStyle w:val="Dates"/>
            </w:pPr>
            <w:r w:rsidRPr="001C4A24">
              <w:t>2012-2013</w:t>
            </w:r>
          </w:p>
          <w:p w:rsidR="001C4A24" w:rsidRDefault="001C4A24" w:rsidP="001C4A24">
            <w:pPr>
              <w:pStyle w:val="Experience"/>
              <w:rPr>
                <w:rFonts w:ascii="Calibri" w:hAnsi="Calibri" w:cs="Calibri"/>
              </w:rPr>
            </w:pPr>
            <w:r>
              <w:t>HEAD CHECKER/QUALITY ASSURANCE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>
              <w:rPr>
                <w:rFonts w:ascii="Calibri" w:hAnsi="Calibri" w:cs="Calibri"/>
              </w:rPr>
              <w:t>PACKAGING</w:t>
            </w:r>
            <w:r w:rsidR="001032B1">
              <w:rPr>
                <w:rFonts w:ascii="Calibri" w:hAnsi="Calibri" w:cs="Calibri"/>
              </w:rPr>
              <w:t xml:space="preserve"> &amp; PRINTING</w:t>
            </w:r>
            <w:r>
              <w:rPr>
                <w:rFonts w:ascii="Calibri" w:hAnsi="Calibri" w:cs="Calibri"/>
              </w:rPr>
              <w:t xml:space="preserve"> CORPORATION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PHILI</w:t>
            </w:r>
            <w:r w:rsidR="001032B1">
              <w:rPr>
                <w:rFonts w:ascii="Calibri" w:hAnsi="Calibri" w:cs="Calibri"/>
              </w:rPr>
              <w:t>PPINES</w:t>
            </w:r>
          </w:p>
          <w:p w:rsidR="001032B1" w:rsidRPr="00740017" w:rsidRDefault="001032B1" w:rsidP="001032B1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2011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2012</w:t>
            </w:r>
          </w:p>
          <w:p w:rsidR="001032B1" w:rsidRDefault="001032B1" w:rsidP="001032B1">
            <w:pPr>
              <w:pStyle w:val="Experience"/>
              <w:rPr>
                <w:rFonts w:ascii="Calibri" w:hAnsi="Calibri" w:cs="Calibri"/>
              </w:rPr>
            </w:pPr>
            <w:r>
              <w:t>CHECKER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>
              <w:rPr>
                <w:rFonts w:ascii="Calibri" w:hAnsi="Calibri" w:cs="Calibri"/>
              </w:rPr>
              <w:t>SNACK WORLD CORPORATION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PHILIPPINES</w:t>
            </w:r>
          </w:p>
          <w:p w:rsidR="005A1D34" w:rsidRPr="00740017" w:rsidRDefault="005A1D34" w:rsidP="005A1D34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2010</w:t>
            </w:r>
            <w:r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>2011</w:t>
            </w:r>
          </w:p>
          <w:p w:rsidR="005A1D34" w:rsidRDefault="005A1D34" w:rsidP="005A1D34">
            <w:pPr>
              <w:pStyle w:val="Experience"/>
              <w:rPr>
                <w:rFonts w:ascii="Calibri" w:hAnsi="Calibri" w:cs="Calibri"/>
              </w:rPr>
            </w:pPr>
            <w:r>
              <w:t>PRODUCTION LINE LEADER/QUALITY ASSURANCE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>
              <w:rPr>
                <w:rFonts w:ascii="Calibri" w:hAnsi="Calibri" w:cs="Calibri"/>
              </w:rPr>
              <w:t>PLASTIMER MANUFACTURING CORPORATION</w:t>
            </w:r>
            <w:r w:rsidRPr="00740017">
              <w:rPr>
                <w:rFonts w:ascii="Calibri" w:hAnsi="Calibri" w:cs="Calibri"/>
              </w:rPr>
              <w:t xml:space="preserve"> </w:t>
            </w:r>
            <w:r w:rsidRPr="00740017">
              <w:rPr>
                <w:rStyle w:val="Strong"/>
                <w:rFonts w:ascii="Calibri" w:hAnsi="Calibri" w:cs="Calibri"/>
              </w:rPr>
              <w:t>•</w:t>
            </w:r>
            <w:r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PHILIPPINES</w:t>
            </w:r>
          </w:p>
          <w:p w:rsidR="001849F8" w:rsidRDefault="001849F8" w:rsidP="001849F8">
            <w:pPr>
              <w:pStyle w:val="Heading2"/>
              <w:rPr>
                <w:rFonts w:ascii="Calibri" w:hAnsi="Calibri" w:cs="Calibri"/>
                <w:b w:val="0"/>
                <w:bCs w:val="0"/>
                <w:color w:val="0072C7"/>
                <w:sz w:val="22"/>
                <w:szCs w:val="22"/>
                <w:u w:val="none"/>
              </w:rPr>
            </w:pPr>
            <w:r>
              <w:rPr>
                <w:rFonts w:ascii="Calibri" w:hAnsi="Calibri" w:cs="Calibri"/>
                <w:color w:val="0072C7"/>
              </w:rPr>
              <w:t>Education</w:t>
            </w:r>
            <w:r w:rsidR="00F6459D">
              <w:rPr>
                <w:rFonts w:ascii="Calibri" w:hAnsi="Calibri" w:cs="Calibri"/>
                <w:color w:val="0072C7"/>
              </w:rPr>
              <w:t>al Attainment</w:t>
            </w:r>
          </w:p>
          <w:p w:rsidR="003D1B71" w:rsidRPr="00740017" w:rsidRDefault="001849F8" w:rsidP="00353B60">
            <w:pPr>
              <w:pStyle w:val="SchoolName"/>
            </w:pPr>
            <w:r>
              <w:t>LORRAINE TECHNICAL INSTITUTE COLLEGE</w:t>
            </w:r>
            <w:r w:rsidR="003D1B71" w:rsidRPr="00740017">
              <w:t xml:space="preserve">, </w:t>
            </w:r>
            <w:r>
              <w:t>PHILIPPINES</w:t>
            </w:r>
          </w:p>
          <w:p w:rsidR="003D1B71" w:rsidRDefault="001849F8" w:rsidP="00AC6C7E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APPLIED BUSINESS SOFTWARE DEVELOPMENT MAJOR IN COMPUTER PROGRAMMING</w:t>
            </w:r>
          </w:p>
          <w:p w:rsidR="00F6459D" w:rsidRDefault="00F6459D" w:rsidP="00F6459D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Calibri" w:hAnsi="Calibri" w:cs="Calibri"/>
              </w:rPr>
            </w:pPr>
          </w:p>
          <w:p w:rsidR="00F6459D" w:rsidRPr="00740017" w:rsidRDefault="00BA3F62" w:rsidP="00F6459D">
            <w:pPr>
              <w:pStyle w:val="SchoolName"/>
            </w:pPr>
            <w:r>
              <w:t>POLO NATIONAL HIGH SCHOOL</w:t>
            </w:r>
          </w:p>
          <w:p w:rsidR="00F6459D" w:rsidRDefault="00BA3F62" w:rsidP="00F6459D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VALENZUELA CITY, PHILIPPINES</w:t>
            </w:r>
          </w:p>
          <w:p w:rsidR="003075D4" w:rsidRDefault="003075D4" w:rsidP="00F6459D">
            <w:pPr>
              <w:pStyle w:val="Title"/>
            </w:pPr>
          </w:p>
          <w:p w:rsidR="000F32EB" w:rsidRPr="005F1781" w:rsidRDefault="004F6713" w:rsidP="00F6459D">
            <w:pPr>
              <w:pStyle w:val="Title"/>
              <w:rPr>
                <w:rFonts w:ascii="Times New Roman" w:hAnsi="Times New Roman"/>
              </w:rPr>
            </w:pPr>
            <w:r w:rsidRPr="005F1781">
              <w:rPr>
                <w:rFonts w:ascii="Times New Roman" w:hAnsi="Times New Roman"/>
                <w:noProof/>
                <w:color w:val="0072C7" w:themeColor="accent2"/>
                <w:lang w:val="en-GB" w:eastAsia="en-GB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6DD7AEAA" wp14:editId="06549F2E">
                  <wp:simplePos x="0" y="0"/>
                  <wp:positionH relativeFrom="column">
                    <wp:posOffset>-2729230</wp:posOffset>
                  </wp:positionH>
                  <wp:positionV relativeFrom="paragraph">
                    <wp:posOffset>-240030</wp:posOffset>
                  </wp:positionV>
                  <wp:extent cx="1722120" cy="2133600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JOAN NEW PIC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459D" w:rsidRPr="005F1781">
              <w:rPr>
                <w:rFonts w:ascii="Times New Roman" w:hAnsi="Times New Roman"/>
              </w:rPr>
              <w:t>JOAN BALUYOT FAJARDO</w:t>
            </w:r>
          </w:p>
          <w:p w:rsidR="005A7D9F" w:rsidRDefault="000F32EB" w:rsidP="005A7D9F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T</w:t>
            </w:r>
            <w:r w:rsidR="0005656F">
              <w:rPr>
                <w:rFonts w:ascii="Calibri" w:hAnsi="Calibri" w:cs="Calibri"/>
                <w:color w:val="0072C7"/>
              </w:rPr>
              <w:t>raining</w:t>
            </w:r>
            <w:r>
              <w:rPr>
                <w:rFonts w:ascii="Calibri" w:hAnsi="Calibri" w:cs="Calibri"/>
                <w:color w:val="0072C7"/>
              </w:rPr>
              <w:t xml:space="preserve"> &amp; Seminar</w:t>
            </w:r>
          </w:p>
          <w:p w:rsidR="001102F5" w:rsidRPr="00B601B2" w:rsidRDefault="001102F5" w:rsidP="005A7D9F">
            <w:pPr>
              <w:pStyle w:val="Heading2"/>
              <w:rPr>
                <w:rFonts w:ascii="Calibri" w:hAnsi="Calibri" w:cs="Calibri"/>
                <w:color w:val="auto"/>
                <w:sz w:val="22"/>
                <w:szCs w:val="22"/>
                <w:u w:val="none"/>
              </w:rPr>
            </w:pPr>
            <w:r w:rsidRPr="00B601B2">
              <w:rPr>
                <w:rFonts w:ascii="Calibri" w:hAnsi="Calibri" w:cs="Calibri"/>
                <w:color w:val="auto"/>
                <w:sz w:val="22"/>
                <w:szCs w:val="22"/>
                <w:u w:val="none"/>
              </w:rPr>
              <w:t>TAALIM PHILIPPINE TRAINING SCHOOL</w:t>
            </w:r>
            <w:r w:rsidR="00F6459D" w:rsidRPr="00B601B2">
              <w:rPr>
                <w:rFonts w:ascii="Calibri" w:hAnsi="Calibri" w:cs="Calibri"/>
                <w:color w:val="auto"/>
                <w:sz w:val="22"/>
                <w:szCs w:val="22"/>
                <w:u w:val="none"/>
              </w:rPr>
              <w:t>, SHARJA</w:t>
            </w:r>
            <w:r w:rsidRPr="00B601B2">
              <w:rPr>
                <w:rFonts w:ascii="Calibri" w:hAnsi="Calibri" w:cs="Calibri"/>
                <w:color w:val="auto"/>
                <w:sz w:val="22"/>
                <w:szCs w:val="22"/>
                <w:u w:val="none"/>
              </w:rPr>
              <w:t xml:space="preserve"> UAE</w:t>
            </w:r>
          </w:p>
          <w:p w:rsidR="008F5154" w:rsidRPr="003E62EC" w:rsidRDefault="0071303C" w:rsidP="00643234">
            <w:pPr>
              <w:pStyle w:val="ListBullet"/>
              <w:rPr>
                <w:rFonts w:ascii="Calibri" w:hAnsi="Calibri" w:cs="Calibri"/>
              </w:rPr>
            </w:pPr>
            <w:r w:rsidRPr="003E62EC">
              <w:rPr>
                <w:rFonts w:ascii="Calibri" w:hAnsi="Calibri" w:cs="Calibri"/>
              </w:rPr>
              <w:t>CORE COMPUTING, BASIC MS WORLD , MS EXCEL 1 , LOGISTICS</w:t>
            </w:r>
          </w:p>
          <w:p w:rsidR="003D1B71" w:rsidRPr="00E572D6" w:rsidRDefault="002C7448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Skills</w:t>
            </w:r>
          </w:p>
          <w:p w:rsidR="002C7448" w:rsidRDefault="009E3486" w:rsidP="002C7448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KNOWLEDGE IN MICROSOFT WORD 2010</w:t>
            </w:r>
          </w:p>
          <w:p w:rsidR="009E3486" w:rsidRDefault="009E3486" w:rsidP="002C7448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BASIC EXCEL</w:t>
            </w:r>
          </w:p>
          <w:p w:rsidR="009E3486" w:rsidRDefault="009E3486" w:rsidP="002C7448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BASIC LOGISTICS</w:t>
            </w:r>
          </w:p>
          <w:p w:rsidR="002C7448" w:rsidRDefault="002C7448" w:rsidP="002C7448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KNOWLEDGE IN POS</w:t>
            </w:r>
          </w:p>
          <w:p w:rsidR="002C7448" w:rsidRDefault="00F507ED" w:rsidP="002C7448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KNOWLEDGE IN CASHI</w:t>
            </w:r>
            <w:r w:rsidR="002C7448">
              <w:rPr>
                <w:rFonts w:ascii="Calibri" w:hAnsi="Calibri" w:cs="Calibri"/>
              </w:rPr>
              <w:t>ER</w:t>
            </w:r>
            <w:r>
              <w:rPr>
                <w:rFonts w:ascii="Calibri" w:hAnsi="Calibri" w:cs="Calibri"/>
              </w:rPr>
              <w:t>I</w:t>
            </w:r>
            <w:r w:rsidR="002C7448">
              <w:rPr>
                <w:rFonts w:ascii="Calibri" w:hAnsi="Calibri" w:cs="Calibri"/>
              </w:rPr>
              <w:t>NG</w:t>
            </w:r>
          </w:p>
          <w:p w:rsidR="002C7448" w:rsidRPr="003E62EC" w:rsidRDefault="00F507ED" w:rsidP="002C7448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KNOW</w:t>
            </w:r>
            <w:r w:rsidR="002C7448">
              <w:rPr>
                <w:rFonts w:ascii="Calibri" w:hAnsi="Calibri" w:cs="Calibri"/>
              </w:rPr>
              <w:t>LEDGE IN INVENTORY</w:t>
            </w:r>
          </w:p>
          <w:p w:rsidR="008E7DCD" w:rsidRPr="003E62EC" w:rsidRDefault="008E7DCD" w:rsidP="008E7DCD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OPERA</w:t>
            </w:r>
            <w:bookmarkStart w:id="0" w:name="_GoBack"/>
            <w:bookmarkEnd w:id="0"/>
          </w:p>
          <w:p w:rsidR="003D1B71" w:rsidRPr="00740017" w:rsidRDefault="003D1B71" w:rsidP="00AC6C7E">
            <w:pPr>
              <w:rPr>
                <w:rFonts w:ascii="Calibri" w:hAnsi="Calibri" w:cs="Calibri"/>
              </w:rPr>
            </w:pPr>
          </w:p>
          <w:p w:rsidR="00296A18" w:rsidRPr="00F507ED" w:rsidRDefault="00296A18" w:rsidP="00F507ED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PERSONAL DATA</w:t>
            </w:r>
          </w:p>
          <w:p w:rsidR="00296A18" w:rsidRDefault="00296A18" w:rsidP="00296A18">
            <w:r>
              <w:t>NATIONALITY          :   FILIPINO(PHILIPPINES)</w:t>
            </w:r>
          </w:p>
          <w:p w:rsidR="00296A18" w:rsidRDefault="00296A18" w:rsidP="00296A18">
            <w:r>
              <w:t>CIVIL STATUS           :   MARRIED</w:t>
            </w:r>
          </w:p>
          <w:p w:rsidR="00296A18" w:rsidRDefault="00296A18" w:rsidP="00296A18">
            <w:r>
              <w:t>HEIGHT                     :   5 FT.</w:t>
            </w:r>
          </w:p>
          <w:p w:rsidR="00A155CA" w:rsidRDefault="00F507ED" w:rsidP="00296A18">
            <w:r>
              <w:t>PASSPORT NO#       :   P0593322B</w:t>
            </w:r>
          </w:p>
          <w:p w:rsidR="00A155CA" w:rsidRDefault="00A155CA" w:rsidP="00296A18"/>
          <w:p w:rsidR="00A155CA" w:rsidRDefault="00A155CA" w:rsidP="00296A18"/>
          <w:p w:rsidR="00A155CA" w:rsidRDefault="00A155CA" w:rsidP="00296A18"/>
          <w:p w:rsidR="00A155CA" w:rsidRDefault="00A155CA" w:rsidP="00296A18"/>
          <w:p w:rsidR="00A155CA" w:rsidRDefault="00A155CA" w:rsidP="00296A18"/>
          <w:p w:rsidR="00A155CA" w:rsidRDefault="00A155CA" w:rsidP="00296A18"/>
          <w:p w:rsidR="00A155CA" w:rsidRPr="008E7DCD" w:rsidRDefault="00A155CA" w:rsidP="00091B47">
            <w:pPr>
              <w:pStyle w:val="Title"/>
              <w:rPr>
                <w:rFonts w:ascii="Times New Roman" w:hAnsi="Times New Roman"/>
              </w:rPr>
            </w:pPr>
            <w:r w:rsidRPr="008E7DCD">
              <w:rPr>
                <w:rFonts w:ascii="Times New Roman" w:hAnsi="Times New Roman"/>
              </w:rPr>
              <w:t xml:space="preserve">JOAN BALUYOT </w:t>
            </w:r>
            <w:r w:rsidR="00843CC6" w:rsidRPr="008E7DCD">
              <w:rPr>
                <w:rFonts w:ascii="Times New Roman" w:hAnsi="Times New Roman"/>
              </w:rPr>
              <w:t>FAJARDO</w:t>
            </w:r>
          </w:p>
          <w:p w:rsidR="00A155CA" w:rsidRPr="00091B47" w:rsidRDefault="00091B47" w:rsidP="00A155CA">
            <w:pPr>
              <w:pStyle w:val="Heading2"/>
              <w:rPr>
                <w:rFonts w:ascii="Calibri" w:hAnsi="Calibri" w:cs="Calibri"/>
                <w:color w:val="0072C7"/>
                <w:u w:val="none"/>
              </w:rPr>
            </w:pPr>
            <w:r w:rsidRPr="00091B47">
              <w:rPr>
                <w:rFonts w:ascii="Calibri" w:hAnsi="Calibri" w:cs="Calibri"/>
                <w:color w:val="0072C7"/>
                <w:u w:val="none"/>
              </w:rPr>
              <w:t xml:space="preserve">               </w:t>
            </w:r>
            <w:r>
              <w:rPr>
                <w:rFonts w:ascii="Calibri" w:hAnsi="Calibri" w:cs="Calibri"/>
                <w:color w:val="0072C7"/>
                <w:u w:val="none"/>
              </w:rPr>
              <w:t xml:space="preserve">                             </w:t>
            </w:r>
            <w:r w:rsidRPr="00091B47">
              <w:rPr>
                <w:rFonts w:ascii="Calibri" w:hAnsi="Calibri" w:cs="Calibri"/>
                <w:color w:val="0072C7"/>
                <w:u w:val="none"/>
              </w:rPr>
              <w:t>APPLICANT</w:t>
            </w:r>
          </w:p>
          <w:p w:rsidR="00A155CA" w:rsidRPr="00296A18" w:rsidRDefault="00A155CA" w:rsidP="00296A18"/>
        </w:tc>
      </w:tr>
      <w:tr w:rsidR="003D1B71" w:rsidTr="003C62AD">
        <w:trPr>
          <w:gridAfter w:val="1"/>
          <w:wAfter w:w="480" w:type="dxa"/>
          <w:trHeight w:val="1164"/>
        </w:trPr>
        <w:tc>
          <w:tcPr>
            <w:tcW w:w="851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A479F9" w:rsidRDefault="00E30135">
            <w:pPr>
              <w:pStyle w:val="BodyText"/>
              <w:kinsoku w:val="0"/>
              <w:overflowPunct w:val="0"/>
              <w:rPr>
                <w:rFonts w:ascii="Calibri" w:hAnsi="Calibri" w:cs="Calibri"/>
                <w:b/>
                <w:color w:val="0072C7" w:themeColor="accent2"/>
                <w:sz w:val="24"/>
                <w:szCs w:val="24"/>
                <w:u w:val="single"/>
              </w:rPr>
            </w:pPr>
            <w:r w:rsidRPr="00A479F9">
              <w:rPr>
                <w:rFonts w:ascii="Calibri" w:hAnsi="Calibri" w:cs="Calibri"/>
                <w:b/>
                <w:color w:val="0072C7" w:themeColor="accent2"/>
                <w:sz w:val="24"/>
                <w:szCs w:val="24"/>
                <w:u w:val="single"/>
              </w:rPr>
              <w:t>OBJECTIVE</w:t>
            </w:r>
          </w:p>
          <w:p w:rsidR="00E30135" w:rsidRPr="00E30135" w:rsidRDefault="00E30135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sz w:val="24"/>
                <w:szCs w:val="24"/>
              </w:rPr>
            </w:pPr>
            <w:r w:rsidRPr="00E30135">
              <w:rPr>
                <w:rFonts w:ascii="Calibri" w:hAnsi="Calibri" w:cs="Calibri"/>
                <w:color w:val="0072C7" w:themeColor="accent2"/>
                <w:sz w:val="24"/>
                <w:szCs w:val="24"/>
              </w:rPr>
              <w:t>To work in demanding</w:t>
            </w:r>
          </w:p>
          <w:p w:rsidR="00E30135" w:rsidRPr="00E30135" w:rsidRDefault="00E30135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sz w:val="24"/>
                <w:szCs w:val="24"/>
              </w:rPr>
            </w:pPr>
            <w:r w:rsidRPr="00E30135">
              <w:rPr>
                <w:rFonts w:ascii="Calibri" w:hAnsi="Calibri" w:cs="Calibri"/>
                <w:color w:val="0072C7" w:themeColor="accent2"/>
                <w:sz w:val="24"/>
                <w:szCs w:val="24"/>
              </w:rPr>
              <w:t>Environment where all</w:t>
            </w:r>
          </w:p>
          <w:p w:rsidR="00E30135" w:rsidRPr="00E30135" w:rsidRDefault="00E30135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sz w:val="24"/>
                <w:szCs w:val="24"/>
              </w:rPr>
            </w:pPr>
            <w:r w:rsidRPr="00E30135">
              <w:rPr>
                <w:rFonts w:ascii="Calibri" w:hAnsi="Calibri" w:cs="Calibri"/>
                <w:color w:val="0072C7" w:themeColor="accent2"/>
                <w:sz w:val="24"/>
                <w:szCs w:val="24"/>
              </w:rPr>
              <w:t>My skills and efforts to</w:t>
            </w:r>
          </w:p>
          <w:p w:rsidR="00E30135" w:rsidRPr="00E30135" w:rsidRDefault="00E30135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sz w:val="24"/>
                <w:szCs w:val="24"/>
              </w:rPr>
            </w:pPr>
            <w:r w:rsidRPr="00E30135">
              <w:rPr>
                <w:rFonts w:ascii="Calibri" w:hAnsi="Calibri" w:cs="Calibri"/>
                <w:color w:val="0072C7" w:themeColor="accent2"/>
                <w:sz w:val="24"/>
                <w:szCs w:val="24"/>
              </w:rPr>
              <w:t>Explore and familiar myself</w:t>
            </w:r>
          </w:p>
          <w:p w:rsidR="00E30135" w:rsidRPr="00E30135" w:rsidRDefault="00E30135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sz w:val="24"/>
                <w:szCs w:val="24"/>
              </w:rPr>
            </w:pPr>
            <w:r w:rsidRPr="00E30135">
              <w:rPr>
                <w:rFonts w:ascii="Calibri" w:hAnsi="Calibri" w:cs="Calibri"/>
                <w:color w:val="0072C7" w:themeColor="accent2"/>
                <w:sz w:val="24"/>
                <w:szCs w:val="24"/>
              </w:rPr>
              <w:t>In varied fields , comprehend my potential</w:t>
            </w:r>
          </w:p>
          <w:p w:rsidR="00E30135" w:rsidRPr="00E30135" w:rsidRDefault="00E30135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sz w:val="24"/>
                <w:szCs w:val="24"/>
              </w:rPr>
            </w:pPr>
            <w:r w:rsidRPr="00E30135">
              <w:rPr>
                <w:rFonts w:ascii="Calibri" w:hAnsi="Calibri" w:cs="Calibri"/>
                <w:color w:val="0072C7" w:themeColor="accent2"/>
                <w:sz w:val="24"/>
                <w:szCs w:val="24"/>
              </w:rPr>
              <w:t>And add to the growth of organization with inspiring</w:t>
            </w:r>
          </w:p>
          <w:p w:rsidR="00E30135" w:rsidRDefault="00E30135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sz w:val="24"/>
                <w:szCs w:val="24"/>
              </w:rPr>
            </w:pPr>
            <w:r w:rsidRPr="00E30135">
              <w:rPr>
                <w:rFonts w:ascii="Calibri" w:hAnsi="Calibri" w:cs="Calibri"/>
                <w:color w:val="0072C7" w:themeColor="accent2"/>
                <w:sz w:val="24"/>
                <w:szCs w:val="24"/>
              </w:rPr>
              <w:t>Performance.</w:t>
            </w:r>
          </w:p>
          <w:p w:rsidR="00E30135" w:rsidRDefault="00E30135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sz w:val="24"/>
                <w:szCs w:val="24"/>
              </w:rPr>
            </w:pPr>
          </w:p>
          <w:p w:rsidR="00E30135" w:rsidRPr="00E30135" w:rsidRDefault="00E30135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  <w:sz w:val="24"/>
                <w:szCs w:val="24"/>
                <w:u w:val="single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Pr="00590471" w:rsidRDefault="003D1B71" w:rsidP="00222466"/>
        </w:tc>
      </w:tr>
      <w:tr w:rsidR="003D1B71" w:rsidTr="003C62AD">
        <w:trPr>
          <w:gridAfter w:val="1"/>
          <w:wAfter w:w="480" w:type="dxa"/>
          <w:trHeight w:val="543"/>
        </w:trPr>
        <w:tc>
          <w:tcPr>
            <w:tcW w:w="851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B1FB395" wp14:editId="3A393C14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2FFDD5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743E0C" w:rsidP="00380FD1">
            <w:pPr>
              <w:pStyle w:val="Information"/>
            </w:pPr>
            <w:r>
              <w:t xml:space="preserve">JUMEIRAH VILLAGE </w:t>
            </w:r>
          </w:p>
          <w:p w:rsidR="003D1B71" w:rsidRPr="00380FD1" w:rsidRDefault="00743E0C" w:rsidP="00743E0C">
            <w:pPr>
              <w:pStyle w:val="Information"/>
            </w:pPr>
            <w:r>
              <w:t>CIRCLE DUBAI UAE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C62AD">
        <w:trPr>
          <w:gridAfter w:val="1"/>
          <w:wAfter w:w="480" w:type="dxa"/>
          <w:trHeight w:val="183"/>
        </w:trPr>
        <w:tc>
          <w:tcPr>
            <w:tcW w:w="851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C62AD">
        <w:trPr>
          <w:gridAfter w:val="1"/>
          <w:wAfter w:w="480" w:type="dxa"/>
          <w:trHeight w:val="624"/>
        </w:trPr>
        <w:tc>
          <w:tcPr>
            <w:tcW w:w="851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0C2979E" wp14:editId="043F65C3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6920B8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743E0C" w:rsidP="00743E0C">
            <w:pPr>
              <w:pStyle w:val="Information"/>
            </w:pPr>
            <w:r>
              <w:t>+971529684862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C62AD">
        <w:trPr>
          <w:gridAfter w:val="1"/>
          <w:wAfter w:w="480" w:type="dxa"/>
          <w:trHeight w:val="183"/>
        </w:trPr>
        <w:tc>
          <w:tcPr>
            <w:tcW w:w="851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C62AD">
        <w:trPr>
          <w:gridAfter w:val="1"/>
          <w:wAfter w:w="480" w:type="dxa"/>
          <w:trHeight w:val="633"/>
        </w:trPr>
        <w:tc>
          <w:tcPr>
            <w:tcW w:w="851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F2FA9C2" wp14:editId="329028A1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DE483E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7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80FD1" w:rsidRDefault="00743E0C" w:rsidP="00743E0C">
            <w:pPr>
              <w:pStyle w:val="Information"/>
            </w:pPr>
            <w:r>
              <w:t>joanbaluyotfajardo@yahoo.com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C62AD">
        <w:trPr>
          <w:gridAfter w:val="1"/>
          <w:wAfter w:w="480" w:type="dxa"/>
          <w:trHeight w:val="174"/>
        </w:trPr>
        <w:tc>
          <w:tcPr>
            <w:tcW w:w="851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C62AD">
        <w:trPr>
          <w:gridAfter w:val="1"/>
          <w:wAfter w:w="480" w:type="dxa"/>
          <w:trHeight w:val="633"/>
        </w:trPr>
        <w:tc>
          <w:tcPr>
            <w:tcW w:w="851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312" w:type="dxa"/>
            <w:vAlign w:val="center"/>
          </w:tcPr>
          <w:p w:rsidR="003D1B71" w:rsidRPr="00380FD1" w:rsidRDefault="003D1B71" w:rsidP="0022652B">
            <w:pPr>
              <w:pStyle w:val="Information"/>
            </w:pPr>
          </w:p>
        </w:tc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3C62AD">
        <w:trPr>
          <w:gridAfter w:val="1"/>
          <w:wAfter w:w="480" w:type="dxa"/>
          <w:trHeight w:val="2448"/>
        </w:trPr>
        <w:tc>
          <w:tcPr>
            <w:tcW w:w="851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607" w:type="dxa"/>
            <w:vMerge/>
          </w:tcPr>
          <w:p w:rsidR="003D1B71" w:rsidRDefault="003D1B71" w:rsidP="00222466"/>
        </w:tc>
      </w:tr>
    </w:tbl>
    <w:p w:rsidR="007F5B63" w:rsidRDefault="007F5B63" w:rsidP="006D79A8">
      <w:pPr>
        <w:pStyle w:val="BodyText"/>
      </w:pPr>
    </w:p>
    <w:p w:rsidR="009521CF" w:rsidRDefault="009521CF" w:rsidP="006D79A8">
      <w:pPr>
        <w:pStyle w:val="BodyText"/>
      </w:pPr>
    </w:p>
    <w:p w:rsidR="009521CF" w:rsidRDefault="009521CF" w:rsidP="006D79A8">
      <w:pPr>
        <w:pStyle w:val="BodyText"/>
      </w:pPr>
    </w:p>
    <w:p w:rsidR="009521CF" w:rsidRDefault="009521CF" w:rsidP="006D79A8">
      <w:pPr>
        <w:pStyle w:val="BodyText"/>
      </w:pPr>
    </w:p>
    <w:p w:rsidR="009521CF" w:rsidRPr="00CE1E3D" w:rsidRDefault="009521CF" w:rsidP="006D79A8">
      <w:pPr>
        <w:pStyle w:val="BodyText"/>
      </w:pPr>
    </w:p>
    <w:sectPr w:rsidR="009521CF" w:rsidRPr="00CE1E3D" w:rsidSect="003D1B71">
      <w:headerReference w:type="default" r:id="rId18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71CC" w:rsidRDefault="009671CC" w:rsidP="00590471">
      <w:r>
        <w:separator/>
      </w:r>
    </w:p>
  </w:endnote>
  <w:endnote w:type="continuationSeparator" w:id="0">
    <w:p w:rsidR="009671CC" w:rsidRDefault="009671C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71CC" w:rsidRDefault="009671CC" w:rsidP="00590471">
      <w:r>
        <w:separator/>
      </w:r>
    </w:p>
  </w:footnote>
  <w:footnote w:type="continuationSeparator" w:id="0">
    <w:p w:rsidR="009671CC" w:rsidRDefault="009671C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310F17" w:rsidP="00060042">
    <w:pPr>
      <w:pStyle w:val="BodyText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40F17542" wp14:editId="0A2C3A53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A78540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MJ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OEzCc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CCE68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>
    <w:nsid w:val="04653539"/>
    <w:multiLevelType w:val="hybridMultilevel"/>
    <w:tmpl w:val="0D606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925"/>
    <w:rsid w:val="0001403D"/>
    <w:rsid w:val="00034BB3"/>
    <w:rsid w:val="0005656F"/>
    <w:rsid w:val="00060042"/>
    <w:rsid w:val="0008685D"/>
    <w:rsid w:val="00090860"/>
    <w:rsid w:val="00091B47"/>
    <w:rsid w:val="000F32EB"/>
    <w:rsid w:val="00100939"/>
    <w:rsid w:val="001032B1"/>
    <w:rsid w:val="00105D55"/>
    <w:rsid w:val="001102F5"/>
    <w:rsid w:val="00112FD7"/>
    <w:rsid w:val="00134CBF"/>
    <w:rsid w:val="00150ABD"/>
    <w:rsid w:val="001849F8"/>
    <w:rsid w:val="001946FC"/>
    <w:rsid w:val="001C4A24"/>
    <w:rsid w:val="00222466"/>
    <w:rsid w:val="0022652B"/>
    <w:rsid w:val="0024753C"/>
    <w:rsid w:val="00276026"/>
    <w:rsid w:val="0028042C"/>
    <w:rsid w:val="002810C0"/>
    <w:rsid w:val="00296A18"/>
    <w:rsid w:val="002B4549"/>
    <w:rsid w:val="002C7448"/>
    <w:rsid w:val="003075D4"/>
    <w:rsid w:val="00310F17"/>
    <w:rsid w:val="00322A46"/>
    <w:rsid w:val="003326CB"/>
    <w:rsid w:val="00353B60"/>
    <w:rsid w:val="00376291"/>
    <w:rsid w:val="00380FD1"/>
    <w:rsid w:val="00383D02"/>
    <w:rsid w:val="00385DE7"/>
    <w:rsid w:val="003B4A70"/>
    <w:rsid w:val="003C62AD"/>
    <w:rsid w:val="003D1B71"/>
    <w:rsid w:val="003E4A45"/>
    <w:rsid w:val="003E62EC"/>
    <w:rsid w:val="004075B9"/>
    <w:rsid w:val="00462069"/>
    <w:rsid w:val="004E158A"/>
    <w:rsid w:val="004F6385"/>
    <w:rsid w:val="004F6713"/>
    <w:rsid w:val="0053211F"/>
    <w:rsid w:val="00565C77"/>
    <w:rsid w:val="0056708E"/>
    <w:rsid w:val="005801E5"/>
    <w:rsid w:val="00590471"/>
    <w:rsid w:val="005A1D34"/>
    <w:rsid w:val="005A5CDC"/>
    <w:rsid w:val="005A7D9F"/>
    <w:rsid w:val="005B0C79"/>
    <w:rsid w:val="005D01FA"/>
    <w:rsid w:val="005F1781"/>
    <w:rsid w:val="00653E17"/>
    <w:rsid w:val="006A08E8"/>
    <w:rsid w:val="006A0D5D"/>
    <w:rsid w:val="006A4172"/>
    <w:rsid w:val="006B19FE"/>
    <w:rsid w:val="006C0244"/>
    <w:rsid w:val="006D2070"/>
    <w:rsid w:val="006D6D92"/>
    <w:rsid w:val="006D79A8"/>
    <w:rsid w:val="0071303C"/>
    <w:rsid w:val="0071579D"/>
    <w:rsid w:val="0072353B"/>
    <w:rsid w:val="00743E0C"/>
    <w:rsid w:val="00752009"/>
    <w:rsid w:val="007575B6"/>
    <w:rsid w:val="00777903"/>
    <w:rsid w:val="007A1A5E"/>
    <w:rsid w:val="007B3C81"/>
    <w:rsid w:val="007C0E32"/>
    <w:rsid w:val="007D67CA"/>
    <w:rsid w:val="007E15E8"/>
    <w:rsid w:val="007E529D"/>
    <w:rsid w:val="007E668F"/>
    <w:rsid w:val="007F3295"/>
    <w:rsid w:val="007F5B63"/>
    <w:rsid w:val="00803A0A"/>
    <w:rsid w:val="00843CC6"/>
    <w:rsid w:val="00846CB9"/>
    <w:rsid w:val="008566AA"/>
    <w:rsid w:val="00863F44"/>
    <w:rsid w:val="008A1E6E"/>
    <w:rsid w:val="008B408C"/>
    <w:rsid w:val="008C024F"/>
    <w:rsid w:val="008C2CFC"/>
    <w:rsid w:val="008E7DCD"/>
    <w:rsid w:val="008F5154"/>
    <w:rsid w:val="00912C29"/>
    <w:rsid w:val="00912DC8"/>
    <w:rsid w:val="009475DC"/>
    <w:rsid w:val="009521CF"/>
    <w:rsid w:val="009671CC"/>
    <w:rsid w:val="00967B93"/>
    <w:rsid w:val="009D090F"/>
    <w:rsid w:val="009E3486"/>
    <w:rsid w:val="009F7D47"/>
    <w:rsid w:val="00A01D59"/>
    <w:rsid w:val="00A155CA"/>
    <w:rsid w:val="00A31464"/>
    <w:rsid w:val="00A31B16"/>
    <w:rsid w:val="00A33613"/>
    <w:rsid w:val="00A35B1B"/>
    <w:rsid w:val="00A479F9"/>
    <w:rsid w:val="00A47A8D"/>
    <w:rsid w:val="00A66A0E"/>
    <w:rsid w:val="00AB33E2"/>
    <w:rsid w:val="00AC6C7E"/>
    <w:rsid w:val="00AF5925"/>
    <w:rsid w:val="00B4158A"/>
    <w:rsid w:val="00B601B2"/>
    <w:rsid w:val="00B6466C"/>
    <w:rsid w:val="00B66866"/>
    <w:rsid w:val="00BA3F62"/>
    <w:rsid w:val="00BB1B5D"/>
    <w:rsid w:val="00BB5348"/>
    <w:rsid w:val="00BC22C7"/>
    <w:rsid w:val="00BD195A"/>
    <w:rsid w:val="00C07240"/>
    <w:rsid w:val="00C14078"/>
    <w:rsid w:val="00C26C8D"/>
    <w:rsid w:val="00CE1E3D"/>
    <w:rsid w:val="00CF4C55"/>
    <w:rsid w:val="00D053FA"/>
    <w:rsid w:val="00D8614F"/>
    <w:rsid w:val="00DC3F0A"/>
    <w:rsid w:val="00E26AED"/>
    <w:rsid w:val="00E30135"/>
    <w:rsid w:val="00E73AB8"/>
    <w:rsid w:val="00E90A60"/>
    <w:rsid w:val="00ED47F7"/>
    <w:rsid w:val="00EE7E09"/>
    <w:rsid w:val="00F0223C"/>
    <w:rsid w:val="00F1262C"/>
    <w:rsid w:val="00F132D5"/>
    <w:rsid w:val="00F3235D"/>
    <w:rsid w:val="00F32393"/>
    <w:rsid w:val="00F507ED"/>
    <w:rsid w:val="00F6459D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ecious123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C006C10789D43128C23DC3BE8F623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DBAF1-1CDC-4CFB-9DA6-2EA5D633D887}"/>
      </w:docPartPr>
      <w:docPartBody>
        <w:p w:rsidR="00B20066" w:rsidRDefault="00973A81">
          <w:pPr>
            <w:pStyle w:val="2C006C10789D43128C23DC3BE8F62392"/>
          </w:pPr>
          <w:r w:rsidRPr="00AC6C7E">
            <w:t>Experience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9FF"/>
    <w:rsid w:val="001D3CBE"/>
    <w:rsid w:val="0020053B"/>
    <w:rsid w:val="00287ED7"/>
    <w:rsid w:val="00973A81"/>
    <w:rsid w:val="00B20066"/>
    <w:rsid w:val="00E459FF"/>
    <w:rsid w:val="00FF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A654AB37D8D4E65BC18B21C44FCE156">
    <w:name w:val="0A654AB37D8D4E65BC18B21C44FCE156"/>
  </w:style>
  <w:style w:type="paragraph" w:customStyle="1" w:styleId="1040E3918C1746A9AFD98211DFD186F9">
    <w:name w:val="1040E3918C1746A9AFD98211DFD186F9"/>
  </w:style>
  <w:style w:type="paragraph" w:customStyle="1" w:styleId="2C006C10789D43128C23DC3BE8F62392">
    <w:name w:val="2C006C10789D43128C23DC3BE8F62392"/>
  </w:style>
  <w:style w:type="paragraph" w:customStyle="1" w:styleId="9C4978E37D4E4A3F9945F00DEE95C8B9">
    <w:name w:val="9C4978E37D4E4A3F9945F00DEE95C8B9"/>
  </w:style>
  <w:style w:type="paragraph" w:customStyle="1" w:styleId="C3BA29146C334E6C9BE1A62C0F8CF531">
    <w:name w:val="C3BA29146C334E6C9BE1A62C0F8CF531"/>
  </w:style>
  <w:style w:type="paragraph" w:customStyle="1" w:styleId="A9BF53480AD6406094E486DEAE605F51">
    <w:name w:val="A9BF53480AD6406094E486DEAE605F51"/>
  </w:style>
  <w:style w:type="paragraph" w:customStyle="1" w:styleId="25431155E9A94153AD8C0DFDEE3C8928">
    <w:name w:val="25431155E9A94153AD8C0DFDEE3C8928"/>
  </w:style>
  <w:style w:type="paragraph" w:customStyle="1" w:styleId="3A5F850E7DBF4B078DA051D624691831">
    <w:name w:val="3A5F850E7DBF4B078DA051D624691831"/>
  </w:style>
  <w:style w:type="paragraph" w:customStyle="1" w:styleId="8795E34F58CE4D49886379679ACB3893">
    <w:name w:val="8795E34F58CE4D49886379679ACB3893"/>
  </w:style>
  <w:style w:type="paragraph" w:customStyle="1" w:styleId="ED313C9CA2DF471894ED8A6C5CB7BEE5">
    <w:name w:val="ED313C9CA2DF471894ED8A6C5CB7BEE5"/>
  </w:style>
  <w:style w:type="paragraph" w:customStyle="1" w:styleId="11166CA416EB42859FA6614DBF2D0CE0">
    <w:name w:val="11166CA416EB42859FA6614DBF2D0CE0"/>
  </w:style>
  <w:style w:type="paragraph" w:customStyle="1" w:styleId="2A5C5FFF3C5A427B8C5E01221BE2990A">
    <w:name w:val="2A5C5FFF3C5A427B8C5E01221BE2990A"/>
  </w:style>
  <w:style w:type="paragraph" w:customStyle="1" w:styleId="06076CE62C81466A871C4455E5E8A43B">
    <w:name w:val="06076CE62C81466A871C4455E5E8A43B"/>
  </w:style>
  <w:style w:type="paragraph" w:customStyle="1" w:styleId="8300CB2BF7B94B1FB57EA515F7EFB933">
    <w:name w:val="8300CB2BF7B94B1FB57EA515F7EFB933"/>
  </w:style>
  <w:style w:type="paragraph" w:customStyle="1" w:styleId="83028606FEE74865A506F5709C044A16">
    <w:name w:val="83028606FEE74865A506F5709C044A16"/>
  </w:style>
  <w:style w:type="paragraph" w:customStyle="1" w:styleId="4CE6D69BBA404D11BD50292B149095BD">
    <w:name w:val="4CE6D69BBA404D11BD50292B149095BD"/>
  </w:style>
  <w:style w:type="paragraph" w:customStyle="1" w:styleId="76EEB950B5DD464FA8A348A297CD93C1">
    <w:name w:val="76EEB950B5DD464FA8A348A297CD93C1"/>
  </w:style>
  <w:style w:type="paragraph" w:customStyle="1" w:styleId="20A5DFB9C1D64890945AAB3C7721D498">
    <w:name w:val="20A5DFB9C1D64890945AAB3C7721D498"/>
  </w:style>
  <w:style w:type="paragraph" w:customStyle="1" w:styleId="28057B781F56434BB6252816483F59BE">
    <w:name w:val="28057B781F56434BB6252816483F59BE"/>
  </w:style>
  <w:style w:type="paragraph" w:customStyle="1" w:styleId="00C335582C394F9B957E671D8233D523">
    <w:name w:val="00C335582C394F9B957E671D8233D523"/>
  </w:style>
  <w:style w:type="paragraph" w:customStyle="1" w:styleId="1517EEC669084DAC822256781D0CBE4C">
    <w:name w:val="1517EEC669084DAC822256781D0CBE4C"/>
  </w:style>
  <w:style w:type="paragraph" w:customStyle="1" w:styleId="B4B222BA277A4B7C8BAB7811BB5A6BCD">
    <w:name w:val="B4B222BA277A4B7C8BAB7811BB5A6BCD"/>
  </w:style>
  <w:style w:type="paragraph" w:customStyle="1" w:styleId="EFA62A30A141414A946B9E4F5AEF5259">
    <w:name w:val="EFA62A30A141414A946B9E4F5AEF5259"/>
  </w:style>
  <w:style w:type="paragraph" w:customStyle="1" w:styleId="14108289F9B94490AD1A924DF6F6B5F6">
    <w:name w:val="14108289F9B94490AD1A924DF6F6B5F6"/>
  </w:style>
  <w:style w:type="paragraph" w:customStyle="1" w:styleId="7163B8D0111C478E9D80358830B57E2F">
    <w:name w:val="7163B8D0111C478E9D80358830B57E2F"/>
  </w:style>
  <w:style w:type="paragraph" w:customStyle="1" w:styleId="6E812DAF16564DF3A36192EC984777C8">
    <w:name w:val="6E812DAF16564DF3A36192EC984777C8"/>
  </w:style>
  <w:style w:type="paragraph" w:customStyle="1" w:styleId="467691F356794A438D297A0EDB716075">
    <w:name w:val="467691F356794A438D297A0EDB716075"/>
  </w:style>
  <w:style w:type="paragraph" w:customStyle="1" w:styleId="0CDA1F759D064109A0B5D9673E2724D9">
    <w:name w:val="0CDA1F759D064109A0B5D9673E2724D9"/>
  </w:style>
  <w:style w:type="paragraph" w:customStyle="1" w:styleId="F411822AB8484F0F9AA305D1107BE216">
    <w:name w:val="F411822AB8484F0F9AA305D1107BE216"/>
  </w:style>
  <w:style w:type="paragraph" w:customStyle="1" w:styleId="3CE7C99A5A7B4BF7BCEE6D429377A461">
    <w:name w:val="3CE7C99A5A7B4BF7BCEE6D429377A461"/>
  </w:style>
  <w:style w:type="paragraph" w:customStyle="1" w:styleId="BE50D668840140879E7A60906A38B053">
    <w:name w:val="BE50D668840140879E7A60906A38B053"/>
  </w:style>
  <w:style w:type="paragraph" w:customStyle="1" w:styleId="F5A957C8AAA542B78FF20557BDB66E12">
    <w:name w:val="F5A957C8AAA542B78FF20557BDB66E12"/>
  </w:style>
  <w:style w:type="paragraph" w:customStyle="1" w:styleId="F64EDB49EFE646EABA6D18B591EE2EDA">
    <w:name w:val="F64EDB49EFE646EABA6D18B591EE2EDA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A66774DAB23491BA13A7ED093277B86">
    <w:name w:val="9A66774DAB23491BA13A7ED093277B86"/>
  </w:style>
  <w:style w:type="paragraph" w:customStyle="1" w:styleId="FBE634A3C5E046F7BB1916817C1BEBAB">
    <w:name w:val="FBE634A3C5E046F7BB1916817C1BEBAB"/>
    <w:rsid w:val="00E459FF"/>
  </w:style>
  <w:style w:type="paragraph" w:customStyle="1" w:styleId="4D0DB4E1957C4ACEBBB3301AAA7B2EE3">
    <w:name w:val="4D0DB4E1957C4ACEBBB3301AAA7B2EE3"/>
    <w:rsid w:val="00E459FF"/>
  </w:style>
  <w:style w:type="paragraph" w:customStyle="1" w:styleId="482332E4B1A14E4A8666FD2DD0058118">
    <w:name w:val="482332E4B1A14E4A8666FD2DD0058118"/>
    <w:rsid w:val="00B200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D819366-3C07-4916-989C-7F3A5C8B0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3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2019-09-16T08:44:00Z</dcterms:created>
  <dcterms:modified xsi:type="dcterms:W3CDTF">2020-05-09T18:46:00Z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