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Spec="center" w:tblpY="1"/>
        <w:tblOverlap w:val="never"/>
        <w:tblW w:w="5196" w:type="pct"/>
        <w:tblLook w:val="0480" w:firstRow="0" w:lastRow="0" w:firstColumn="1" w:lastColumn="0" w:noHBand="0" w:noVBand="1"/>
      </w:tblPr>
      <w:tblGrid>
        <w:gridCol w:w="6297"/>
        <w:gridCol w:w="855"/>
        <w:gridCol w:w="3126"/>
      </w:tblGrid>
      <w:tr w:rsidR="006F1F45" w:rsidRPr="002E4AFC" w14:paraId="3E30FBAA" w14:textId="77777777" w:rsidTr="00A8603E">
        <w:trPr>
          <w:trHeight w:val="2371"/>
        </w:trPr>
        <w:tc>
          <w:tcPr>
            <w:tcW w:w="7256" w:type="dxa"/>
            <w:gridSpan w:val="2"/>
          </w:tcPr>
          <w:p w14:paraId="3CEE2FCA" w14:textId="395FDB92" w:rsidR="002E4AFC" w:rsidRPr="006F1F45" w:rsidRDefault="006F1F45" w:rsidP="00A8603E">
            <w:pPr>
              <w:pStyle w:val="Title"/>
              <w:rPr>
                <w:sz w:val="56"/>
                <w:szCs w:val="56"/>
              </w:rPr>
            </w:pPr>
            <w:r w:rsidRPr="006F1F45">
              <w:rPr>
                <w:color w:val="404040" w:themeColor="text1" w:themeTint="BF"/>
                <w:sz w:val="68"/>
                <w:szCs w:val="68"/>
              </w:rPr>
              <w:t>Farhan Mahamood</w:t>
            </w:r>
            <w:r w:rsidR="002E4AFC" w:rsidRPr="006F1F45">
              <w:rPr>
                <w:color w:val="404040" w:themeColor="text1" w:themeTint="BF"/>
                <w:sz w:val="56"/>
                <w:szCs w:val="56"/>
              </w:rPr>
              <w:br/>
            </w:r>
            <w:r w:rsidRPr="006F1F45">
              <w:rPr>
                <w:color w:val="C45800" w:themeColor="accent2" w:themeShade="BF"/>
                <w:sz w:val="36"/>
                <w:szCs w:val="36"/>
              </w:rPr>
              <w:t>Sales Executive</w:t>
            </w:r>
          </w:p>
        </w:tc>
        <w:tc>
          <w:tcPr>
            <w:tcW w:w="3022" w:type="dxa"/>
            <w:vMerge w:val="restart"/>
            <w:vAlign w:val="bottom"/>
          </w:tcPr>
          <w:p w14:paraId="18AC385E" w14:textId="77777777" w:rsidR="0017214B" w:rsidRDefault="006F1F45" w:rsidP="00A8603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B717747" wp14:editId="3AF9A1A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-2299970</wp:posOffset>
                  </wp:positionV>
                  <wp:extent cx="1735455" cy="2266315"/>
                  <wp:effectExtent l="57150" t="57150" r="55245" b="57785"/>
                  <wp:wrapTight wrapText="bothSides">
                    <wp:wrapPolygon edited="0">
                      <wp:start x="-711" y="-545"/>
                      <wp:lineTo x="-711" y="21969"/>
                      <wp:lineTo x="22050" y="21969"/>
                      <wp:lineTo x="22050" y="-545"/>
                      <wp:lineTo x="-711" y="-545"/>
                    </wp:wrapPolygon>
                  </wp:wrapTight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4" t="11907" r="20913" b="31246"/>
                          <a:stretch/>
                        </pic:blipFill>
                        <pic:spPr bwMode="auto">
                          <a:xfrm>
                            <a:off x="0" y="0"/>
                            <a:ext cx="1735455" cy="226631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B3BC7" w14:textId="77777777" w:rsidR="002E4AFC" w:rsidRPr="002E4AFC" w:rsidRDefault="002E4AFC" w:rsidP="00A8603E">
            <w:pPr>
              <w:jc w:val="center"/>
            </w:pPr>
          </w:p>
        </w:tc>
      </w:tr>
      <w:tr w:rsidR="00A8603E" w:rsidRPr="002E4AFC" w14:paraId="7F42E8BA" w14:textId="77777777" w:rsidTr="006D6B47">
        <w:trPr>
          <w:trHeight w:val="870"/>
        </w:trPr>
        <w:tc>
          <w:tcPr>
            <w:tcW w:w="6382" w:type="dxa"/>
          </w:tcPr>
          <w:p w14:paraId="78336F56" w14:textId="77777777" w:rsidR="006D6B47" w:rsidRDefault="006D6B47" w:rsidP="00A8603E">
            <w:pPr>
              <w:rPr>
                <w:rFonts w:ascii="Arial" w:hAnsi="Arial"/>
              </w:rPr>
            </w:pPr>
          </w:p>
          <w:p w14:paraId="68433A7D" w14:textId="77777777" w:rsidR="006D6B47" w:rsidRPr="000F7D04" w:rsidRDefault="006D6B47" w:rsidP="006D6B47">
            <w:pPr>
              <w:pStyle w:val="Heading2"/>
            </w:pPr>
            <w:r>
              <w:t>Objective</w:t>
            </w:r>
          </w:p>
          <w:p w14:paraId="7627BE2D" w14:textId="77777777" w:rsidR="006D6B47" w:rsidRDefault="006D6B47" w:rsidP="006D6B47">
            <w:pPr>
              <w:rPr>
                <w:rFonts w:ascii="Arial" w:hAnsi="Arial"/>
              </w:rPr>
            </w:pPr>
            <w:r w:rsidRPr="006D6B47">
              <w:rPr>
                <w:rFonts w:ascii="Arial" w:hAnsi="Arial"/>
              </w:rPr>
              <w:t>To work in a position where I will increase gains in profit performance, revenue growth and market share by using my expertise and skills in business management and entrepreneurial drive.</w:t>
            </w:r>
          </w:p>
          <w:p w14:paraId="6DB7AC58" w14:textId="77777777" w:rsidR="002E4AFC" w:rsidRPr="002E4AFC" w:rsidRDefault="002E4AFC" w:rsidP="00A8603E">
            <w:pPr>
              <w:rPr>
                <w:rFonts w:ascii="Arial" w:hAnsi="Arial"/>
              </w:rPr>
            </w:pPr>
          </w:p>
        </w:tc>
        <w:tc>
          <w:tcPr>
            <w:tcW w:w="874" w:type="dxa"/>
          </w:tcPr>
          <w:p w14:paraId="3A5BB0AB" w14:textId="77777777" w:rsidR="002E4AFC" w:rsidRPr="002E4AFC" w:rsidRDefault="002E4AFC" w:rsidP="00A8603E">
            <w:pPr>
              <w:rPr>
                <w:rFonts w:ascii="Arial" w:hAnsi="Arial"/>
              </w:rPr>
            </w:pPr>
          </w:p>
        </w:tc>
        <w:tc>
          <w:tcPr>
            <w:tcW w:w="3022" w:type="dxa"/>
            <w:vMerge/>
          </w:tcPr>
          <w:p w14:paraId="6A955DF8" w14:textId="77777777" w:rsidR="002E4AFC" w:rsidRPr="002E4AFC" w:rsidRDefault="002E4AFC" w:rsidP="00A8603E">
            <w:pPr>
              <w:rPr>
                <w:rFonts w:ascii="Arial" w:hAnsi="Arial"/>
              </w:rPr>
            </w:pPr>
          </w:p>
        </w:tc>
      </w:tr>
      <w:tr w:rsidR="00A8603E" w:rsidRPr="002E4AFC" w14:paraId="62F95127" w14:textId="77777777" w:rsidTr="006D6B47">
        <w:trPr>
          <w:trHeight w:val="1023"/>
        </w:trPr>
        <w:tc>
          <w:tcPr>
            <w:tcW w:w="6382" w:type="dxa"/>
            <w:vMerge w:val="restart"/>
          </w:tcPr>
          <w:p w14:paraId="44E72E84" w14:textId="77777777" w:rsidR="006E23B3" w:rsidRDefault="006E23B3" w:rsidP="00A8603E">
            <w:pPr>
              <w:pStyle w:val="Heading2"/>
            </w:pPr>
            <w:r w:rsidRPr="000F7D04">
              <w:t>Experience</w:t>
            </w:r>
          </w:p>
          <w:p w14:paraId="73F05D09" w14:textId="77777777" w:rsidR="006E23B3" w:rsidRDefault="0017214B" w:rsidP="00A8603E">
            <w:pPr>
              <w:pStyle w:val="Dates"/>
            </w:pPr>
            <w:r>
              <w:t>Oct 2019</w:t>
            </w:r>
            <w:r w:rsidR="006E23B3">
              <w:t>–</w:t>
            </w:r>
            <w:r>
              <w:t>April 2020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Abu Dhabi, U.A.E</w:t>
            </w:r>
            <w:r w:rsidR="003475E9">
              <w:t>]</w:t>
            </w:r>
          </w:p>
          <w:p w14:paraId="672E0F5D" w14:textId="77777777" w:rsidR="006E23B3" w:rsidRDefault="00D9634A" w:rsidP="00A8603E">
            <w:pPr>
              <w:pStyle w:val="Experience"/>
            </w:pPr>
            <w:r>
              <w:t>Sales Executive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Supervisor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Oppo Mobiles</w:t>
            </w:r>
          </w:p>
          <w:p w14:paraId="6D104E9B" w14:textId="77777777" w:rsidR="00D9634A" w:rsidRDefault="00D9634A" w:rsidP="00A8603E">
            <w:pPr>
              <w:pStyle w:val="Dates"/>
            </w:pPr>
            <w:r>
              <w:t>March 2019–Aug 2019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Bangalore, India</w:t>
            </w:r>
            <w:r w:rsidR="003475E9">
              <w:t>]</w:t>
            </w:r>
          </w:p>
          <w:p w14:paraId="25A478C3" w14:textId="77777777" w:rsidR="00D9634A" w:rsidRDefault="00D9634A" w:rsidP="00A8603E">
            <w:pPr>
              <w:pStyle w:val="Experience"/>
            </w:pPr>
            <w:r>
              <w:t xml:space="preserve">Tele Sales Executive </w:t>
            </w:r>
            <w:r w:rsidRPr="002A17F8">
              <w:rPr>
                <w:rStyle w:val="Strong"/>
              </w:rPr>
              <w:t>•</w:t>
            </w:r>
            <w:r>
              <w:t xml:space="preserve"> Team Leader </w:t>
            </w:r>
            <w:r w:rsidRPr="002A17F8">
              <w:rPr>
                <w:rStyle w:val="Strong"/>
              </w:rPr>
              <w:t>•</w:t>
            </w:r>
            <w:r>
              <w:t xml:space="preserve"> NoBroker.com</w:t>
            </w:r>
          </w:p>
          <w:p w14:paraId="31B98C69" w14:textId="77777777" w:rsidR="006E23B3" w:rsidRDefault="00D9634A" w:rsidP="00A8603E">
            <w:pPr>
              <w:pStyle w:val="Dates"/>
            </w:pPr>
            <w:r>
              <w:t>Nov 2016</w:t>
            </w:r>
            <w:r w:rsidR="006E23B3">
              <w:t>–</w:t>
            </w:r>
            <w:r>
              <w:t>April 2018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Abu Dhabi, U.A.E</w:t>
            </w:r>
            <w:r w:rsidR="003475E9">
              <w:t>]</w:t>
            </w:r>
          </w:p>
          <w:p w14:paraId="364C5B22" w14:textId="77777777" w:rsidR="00D9634A" w:rsidRDefault="00D9634A" w:rsidP="00A8603E">
            <w:pPr>
              <w:pStyle w:val="Experience"/>
            </w:pPr>
            <w:r>
              <w:t>Sales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Marketing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Huawei Mobiles</w:t>
            </w:r>
          </w:p>
          <w:p w14:paraId="2A50E9AA" w14:textId="77777777" w:rsidR="00D9634A" w:rsidRDefault="00D9634A" w:rsidP="00A8603E">
            <w:pPr>
              <w:pStyle w:val="Dates"/>
            </w:pPr>
            <w:r>
              <w:t>March 2014–April 2016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Dubai, U.A.E</w:t>
            </w:r>
            <w:r w:rsidR="003475E9">
              <w:t>]</w:t>
            </w:r>
          </w:p>
          <w:p w14:paraId="7D20EF14" w14:textId="77777777" w:rsidR="00D9634A" w:rsidRDefault="00D9634A" w:rsidP="00A8603E">
            <w:pPr>
              <w:pStyle w:val="Experience"/>
            </w:pPr>
            <w:r>
              <w:t>Sales</w:t>
            </w:r>
            <w:r w:rsidR="003475E9"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 w:rsidR="003475E9">
              <w:t>Brand Ambassador</w:t>
            </w:r>
            <w:r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 w:rsidR="003475E9">
              <w:t>Microsoft</w:t>
            </w:r>
          </w:p>
          <w:p w14:paraId="7380C7AD" w14:textId="77777777" w:rsidR="006E23B3" w:rsidRDefault="00D9634A" w:rsidP="00A8603E">
            <w:pPr>
              <w:pStyle w:val="Dates"/>
            </w:pPr>
            <w:r>
              <w:t>March 2012</w:t>
            </w:r>
            <w:r w:rsidR="006E23B3">
              <w:t>–</w:t>
            </w:r>
            <w:r>
              <w:t>Feb 2014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Dubai, U.A.E</w:t>
            </w:r>
            <w:r w:rsidR="003475E9">
              <w:t>]</w:t>
            </w:r>
          </w:p>
          <w:p w14:paraId="2E7929F7" w14:textId="77777777" w:rsidR="006E23B3" w:rsidRDefault="003475E9" w:rsidP="00A8603E">
            <w:pPr>
              <w:pStyle w:val="Experience"/>
            </w:pPr>
            <w:r>
              <w:t xml:space="preserve">Sales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Incharge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Hendi Al Shamsi General Trading</w:t>
            </w:r>
          </w:p>
          <w:p w14:paraId="794BB4C8" w14:textId="77777777" w:rsidR="006E23B3" w:rsidRDefault="003475E9" w:rsidP="00A8603E">
            <w:r>
              <w:t>8 years of experience in sales, marketing and customer service has developed my skills in sales, customer handling, effective closing of sales as well as team management and product preposition.</w:t>
            </w:r>
          </w:p>
          <w:p w14:paraId="68634481" w14:textId="77777777" w:rsidR="006E23B3" w:rsidRDefault="006E23B3" w:rsidP="00A8603E"/>
          <w:p w14:paraId="4347FFC6" w14:textId="77777777" w:rsidR="006E23B3" w:rsidRDefault="006E23B3" w:rsidP="00A8603E">
            <w:pPr>
              <w:pStyle w:val="Heading2"/>
            </w:pPr>
            <w:r w:rsidRPr="000F7D04">
              <w:t>Education</w:t>
            </w:r>
          </w:p>
          <w:p w14:paraId="3C2C32E2" w14:textId="77777777" w:rsidR="006E23B3" w:rsidRPr="000F7D04" w:rsidRDefault="003475E9" w:rsidP="00A8603E">
            <w:r w:rsidRPr="00AA6F8C">
              <w:rPr>
                <w:b/>
                <w:bCs/>
              </w:rPr>
              <w:t>Jaipur National University</w:t>
            </w:r>
            <w:r w:rsidR="00A8603E">
              <w:t xml:space="preserve"> </w:t>
            </w:r>
            <w:r w:rsidR="00AA6F8C">
              <w:t>–</w:t>
            </w:r>
            <w:r w:rsidR="00A8603E">
              <w:t xml:space="preserve"> </w:t>
            </w:r>
            <w:r w:rsidR="00AA6F8C" w:rsidRPr="00AA6F8C">
              <w:rPr>
                <w:i/>
                <w:iCs/>
              </w:rPr>
              <w:t>Dubai, U.A.E</w:t>
            </w:r>
          </w:p>
          <w:p w14:paraId="06A8EDC8" w14:textId="77777777" w:rsidR="006E23B3" w:rsidRDefault="00A8603E" w:rsidP="00A8603E">
            <w:pPr>
              <w:pStyle w:val="ListBullet"/>
              <w:numPr>
                <w:ilvl w:val="0"/>
                <w:numId w:val="23"/>
              </w:numPr>
            </w:pPr>
            <w:r>
              <w:t>Bachelor of Computer Application</w:t>
            </w:r>
          </w:p>
          <w:p w14:paraId="19B6D7CB" w14:textId="77777777" w:rsidR="006D6B47" w:rsidRDefault="006D6B47" w:rsidP="006D6B47">
            <w:pPr>
              <w:pStyle w:val="ListBullet"/>
              <w:numPr>
                <w:ilvl w:val="0"/>
                <w:numId w:val="0"/>
              </w:numPr>
            </w:pPr>
          </w:p>
          <w:p w14:paraId="16813AD3" w14:textId="77777777" w:rsidR="006D6B47" w:rsidRPr="000F7D04" w:rsidRDefault="006D6B47" w:rsidP="006D6B47">
            <w:r w:rsidRPr="00AA6F8C">
              <w:rPr>
                <w:b/>
                <w:bCs/>
              </w:rPr>
              <w:t>Christ College</w:t>
            </w:r>
            <w:r>
              <w:t xml:space="preserve"> – </w:t>
            </w:r>
            <w:r w:rsidRPr="00AA6F8C">
              <w:rPr>
                <w:i/>
                <w:iCs/>
              </w:rPr>
              <w:t>Thalassery, Kerala, India</w:t>
            </w:r>
          </w:p>
          <w:p w14:paraId="76BA6D57" w14:textId="77777777" w:rsidR="006D6B47" w:rsidRDefault="00AA6F8C" w:rsidP="006D6B47">
            <w:pPr>
              <w:pStyle w:val="ListBullet"/>
              <w:numPr>
                <w:ilvl w:val="0"/>
                <w:numId w:val="23"/>
              </w:numPr>
            </w:pPr>
            <w:r>
              <w:t>Higher Secondary</w:t>
            </w:r>
          </w:p>
          <w:p w14:paraId="6901A7C0" w14:textId="77777777" w:rsidR="00AA6F8C" w:rsidRDefault="00AA6F8C" w:rsidP="00AA6F8C">
            <w:pPr>
              <w:pStyle w:val="ListBullet"/>
              <w:numPr>
                <w:ilvl w:val="0"/>
                <w:numId w:val="0"/>
              </w:numPr>
            </w:pPr>
          </w:p>
          <w:p w14:paraId="7F8D6868" w14:textId="77777777" w:rsidR="00AA6F8C" w:rsidRPr="000F7D04" w:rsidRDefault="00AA6F8C" w:rsidP="00AA6F8C">
            <w:r w:rsidRPr="00AA6F8C">
              <w:rPr>
                <w:b/>
                <w:bCs/>
              </w:rPr>
              <w:t>Sunrise English Private</w:t>
            </w:r>
            <w:r>
              <w:t xml:space="preserve"> </w:t>
            </w:r>
            <w:r w:rsidRPr="00AA6F8C">
              <w:rPr>
                <w:b/>
                <w:bCs/>
              </w:rPr>
              <w:t>School</w:t>
            </w:r>
            <w:r>
              <w:t xml:space="preserve"> – </w:t>
            </w:r>
            <w:r w:rsidRPr="00AA6F8C">
              <w:rPr>
                <w:i/>
                <w:iCs/>
              </w:rPr>
              <w:t>Abu Dhabi, U.A.E</w:t>
            </w:r>
          </w:p>
          <w:p w14:paraId="6EEB610E" w14:textId="77777777" w:rsidR="00AA6F8C" w:rsidRDefault="00AA6F8C" w:rsidP="00AA6F8C">
            <w:pPr>
              <w:pStyle w:val="ListBullet"/>
              <w:numPr>
                <w:ilvl w:val="0"/>
                <w:numId w:val="23"/>
              </w:numPr>
            </w:pPr>
            <w:r>
              <w:t>High School</w:t>
            </w:r>
          </w:p>
          <w:p w14:paraId="56F738EA" w14:textId="77777777" w:rsidR="006E23B3" w:rsidRDefault="006E23B3" w:rsidP="00A8603E"/>
          <w:p w14:paraId="654F5953" w14:textId="3F4F3886" w:rsidR="006E23B3" w:rsidRPr="000F7D04" w:rsidRDefault="006E23B3" w:rsidP="00A8603E">
            <w:pPr>
              <w:pStyle w:val="Heading2"/>
            </w:pPr>
            <w:r w:rsidRPr="000F7D04">
              <w:t>Communication</w:t>
            </w:r>
          </w:p>
          <w:p w14:paraId="3022A9B5" w14:textId="77777777" w:rsidR="006E23B3" w:rsidRDefault="00A8603E" w:rsidP="00A8603E">
            <w:r>
              <w:t>Excellent communication skills and proficient in several languages like English, Hindi, Malayalam, Tamil and Arabic.</w:t>
            </w:r>
            <w:r w:rsidR="00AA6F8C">
              <w:t xml:space="preserve"> Able To communicate with customers in a very experienced and professional manner.</w:t>
            </w:r>
          </w:p>
          <w:p w14:paraId="3CD55574" w14:textId="77777777" w:rsidR="006E23B3" w:rsidRDefault="006E23B3" w:rsidP="00A8603E"/>
          <w:p w14:paraId="5F3C0EAB" w14:textId="77777777" w:rsidR="00AA6F8C" w:rsidRDefault="00AA6F8C" w:rsidP="00A8603E"/>
          <w:p w14:paraId="1E0B938F" w14:textId="77777777" w:rsidR="00AA6F8C" w:rsidRDefault="00AA6F8C" w:rsidP="00A8603E"/>
          <w:p w14:paraId="3D289BD5" w14:textId="77777777" w:rsidR="00AA6F8C" w:rsidRDefault="00AA6F8C" w:rsidP="00A8603E"/>
          <w:p w14:paraId="59EF0DC6" w14:textId="77777777" w:rsidR="00AA6F8C" w:rsidRDefault="00AA6F8C" w:rsidP="00A8603E"/>
          <w:p w14:paraId="42F04523" w14:textId="77777777" w:rsidR="00AA6F8C" w:rsidRDefault="00AA6F8C" w:rsidP="00A8603E"/>
          <w:p w14:paraId="16993240" w14:textId="77777777" w:rsidR="00AA6F8C" w:rsidRDefault="00AA6F8C" w:rsidP="00A8603E"/>
          <w:p w14:paraId="0E296F42" w14:textId="77777777" w:rsidR="00AA6F8C" w:rsidRDefault="00AA6F8C" w:rsidP="00A8603E"/>
          <w:p w14:paraId="669DFEAE" w14:textId="77777777" w:rsidR="00AA6F8C" w:rsidRDefault="00AA6F8C" w:rsidP="00A8603E"/>
          <w:p w14:paraId="564052E5" w14:textId="77777777" w:rsidR="00AA6F8C" w:rsidRDefault="00AA6F8C" w:rsidP="00A8603E"/>
          <w:p w14:paraId="7CB8F46D" w14:textId="77777777" w:rsidR="00AA6F8C" w:rsidRDefault="00AA6F8C" w:rsidP="00A8603E"/>
          <w:p w14:paraId="5E86069C" w14:textId="77777777" w:rsidR="00AA6F8C" w:rsidRDefault="00AA6F8C" w:rsidP="00A8603E"/>
          <w:p w14:paraId="56B8892E" w14:textId="77777777" w:rsidR="00AA6F8C" w:rsidRDefault="00AA6F8C" w:rsidP="00A8603E"/>
          <w:p w14:paraId="007382E1" w14:textId="77777777" w:rsidR="006E23B3" w:rsidRDefault="00A8603E" w:rsidP="00A8603E">
            <w:pPr>
              <w:pStyle w:val="Heading2"/>
            </w:pPr>
            <w:r>
              <w:t>Key S</w:t>
            </w:r>
            <w:r w:rsidR="00AA6F8C">
              <w:t>kills</w:t>
            </w:r>
          </w:p>
          <w:p w14:paraId="6A70AB0E" w14:textId="77777777" w:rsidR="00A8603E" w:rsidRPr="00A8603E" w:rsidRDefault="00A8603E" w:rsidP="00A8603E">
            <w:pPr>
              <w:numPr>
                <w:ilvl w:val="0"/>
                <w:numId w:val="26"/>
              </w:numPr>
              <w:ind w:left="435" w:hanging="345"/>
            </w:pPr>
            <w:r w:rsidRPr="00A8603E">
              <w:t xml:space="preserve">Excellent computer skills in Windows &amp; Android systems, </w:t>
            </w:r>
            <w:r w:rsidR="00AA6F8C" w:rsidRPr="00A8603E">
              <w:t>MS</w:t>
            </w:r>
            <w:r w:rsidRPr="00A8603E">
              <w:t xml:space="preserve"> office, Microsoft solutions.</w:t>
            </w:r>
          </w:p>
          <w:p w14:paraId="7F5F3690" w14:textId="77777777" w:rsidR="00A8603E" w:rsidRPr="00A8603E" w:rsidRDefault="00A8603E" w:rsidP="00A8603E">
            <w:pPr>
              <w:numPr>
                <w:ilvl w:val="0"/>
                <w:numId w:val="26"/>
              </w:numPr>
              <w:ind w:left="435" w:hanging="345"/>
            </w:pPr>
            <w:r w:rsidRPr="00A8603E">
              <w:t xml:space="preserve">Knowledge in Python, </w:t>
            </w:r>
            <w:r w:rsidR="00AA6F8C" w:rsidRPr="00A8603E">
              <w:t>JavaScript</w:t>
            </w:r>
            <w:r w:rsidRPr="00A8603E">
              <w:t>, HTML and CSS</w:t>
            </w:r>
          </w:p>
          <w:p w14:paraId="02BD2EFF" w14:textId="77777777" w:rsidR="00A8603E" w:rsidRPr="00A8603E" w:rsidRDefault="00A8603E" w:rsidP="00A8603E">
            <w:pPr>
              <w:numPr>
                <w:ilvl w:val="0"/>
                <w:numId w:val="26"/>
              </w:numPr>
              <w:ind w:left="435" w:hanging="345"/>
            </w:pPr>
            <w:r w:rsidRPr="00A8603E">
              <w:t>Excellent knowledge on mobile devices technical support.</w:t>
            </w:r>
          </w:p>
          <w:p w14:paraId="2EC0A9B4" w14:textId="77777777" w:rsidR="00A8603E" w:rsidRPr="00A8603E" w:rsidRDefault="00A8603E" w:rsidP="00A8603E">
            <w:pPr>
              <w:numPr>
                <w:ilvl w:val="0"/>
                <w:numId w:val="25"/>
              </w:numPr>
              <w:tabs>
                <w:tab w:val="clear" w:pos="720"/>
                <w:tab w:val="num" w:pos="435"/>
              </w:tabs>
              <w:ind w:left="435" w:hanging="345"/>
            </w:pPr>
            <w:r w:rsidRPr="00A8603E">
              <w:t>Able to communicate with customers efficiently and in Professional manner.</w:t>
            </w:r>
          </w:p>
          <w:p w14:paraId="303B39A8" w14:textId="77777777" w:rsidR="00A8603E" w:rsidRPr="00A8603E" w:rsidRDefault="00A8603E" w:rsidP="00A8603E">
            <w:pPr>
              <w:numPr>
                <w:ilvl w:val="0"/>
                <w:numId w:val="25"/>
              </w:numPr>
              <w:ind w:left="435" w:hanging="345"/>
            </w:pPr>
            <w:r w:rsidRPr="00A8603E">
              <w:t>Languages English, Hindi, Malayalam &amp; Arabic (Read &amp;Write).</w:t>
            </w:r>
          </w:p>
          <w:p w14:paraId="6B1FB5A6" w14:textId="77777777" w:rsidR="00A8603E" w:rsidRPr="00A8603E" w:rsidRDefault="00A8603E" w:rsidP="00A8603E">
            <w:pPr>
              <w:numPr>
                <w:ilvl w:val="0"/>
                <w:numId w:val="25"/>
              </w:numPr>
              <w:ind w:left="435" w:hanging="345"/>
            </w:pPr>
            <w:r w:rsidRPr="00A8603E">
              <w:t xml:space="preserve">UAE light vehicle </w:t>
            </w:r>
            <w:r w:rsidR="00AA6F8C" w:rsidRPr="00A8603E">
              <w:t>License</w:t>
            </w:r>
            <w:r w:rsidRPr="00A8603E">
              <w:t xml:space="preserve"> and Knowledge of UAE roads.</w:t>
            </w:r>
          </w:p>
          <w:p w14:paraId="3A88966B" w14:textId="77777777" w:rsidR="006D6B47" w:rsidRDefault="00A8603E" w:rsidP="00AA6F8C">
            <w:pPr>
              <w:numPr>
                <w:ilvl w:val="0"/>
                <w:numId w:val="25"/>
              </w:numPr>
              <w:ind w:left="435" w:hanging="345"/>
            </w:pPr>
            <w:r w:rsidRPr="00A8603E">
              <w:t>Accuracy and Speed in Data Entry/Word processing.</w:t>
            </w:r>
          </w:p>
          <w:p w14:paraId="24FF5D1E" w14:textId="77777777" w:rsidR="006D6B47" w:rsidRDefault="006D6B47" w:rsidP="006D6B47">
            <w:pPr>
              <w:ind w:left="90"/>
            </w:pPr>
          </w:p>
          <w:p w14:paraId="73A3FDFE" w14:textId="77777777" w:rsidR="00AA6F8C" w:rsidRPr="000F7D04" w:rsidRDefault="00AA6F8C" w:rsidP="00AA6F8C">
            <w:pPr>
              <w:pStyle w:val="Heading2"/>
            </w:pPr>
            <w:r>
              <w:t>Objective</w:t>
            </w:r>
          </w:p>
          <w:p w14:paraId="7553FF04" w14:textId="77777777" w:rsidR="00AA6F8C" w:rsidRPr="00AA6F8C" w:rsidRDefault="00AA6F8C" w:rsidP="00AA6F8C">
            <w:pPr>
              <w:numPr>
                <w:ilvl w:val="0"/>
                <w:numId w:val="27"/>
              </w:numPr>
              <w:tabs>
                <w:tab w:val="left" w:pos="2865"/>
              </w:tabs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Date of Birth</w:t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21-12-1990</w:t>
            </w:r>
          </w:p>
          <w:p w14:paraId="326B4580" w14:textId="77777777" w:rsidR="00AA6F8C" w:rsidRPr="00AA6F8C" w:rsidRDefault="00AA6F8C" w:rsidP="00AA6F8C">
            <w:pPr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Passport no</w:t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J1885072</w:t>
            </w:r>
          </w:p>
          <w:p w14:paraId="5855FB84" w14:textId="77777777" w:rsidR="00AA6F8C" w:rsidRPr="00AA6F8C" w:rsidRDefault="00AA6F8C" w:rsidP="00AA6F8C">
            <w:pPr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Driving License no</w:t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Yes</w:t>
            </w:r>
          </w:p>
          <w:p w14:paraId="759EE3BF" w14:textId="77777777" w:rsidR="00AA6F8C" w:rsidRPr="00AA6F8C" w:rsidRDefault="00AA6F8C" w:rsidP="00AA6F8C">
            <w:pPr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Sex</w:t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  <w:t>:</w:t>
            </w:r>
            <w:r w:rsidRPr="00AA6F8C">
              <w:rPr>
                <w:rFonts w:ascii="Arial" w:hAnsi="Arial"/>
              </w:rPr>
              <w:tab/>
              <w:t>Male</w:t>
            </w:r>
          </w:p>
          <w:p w14:paraId="6B940CB2" w14:textId="77777777" w:rsidR="00AA6F8C" w:rsidRPr="00AA6F8C" w:rsidRDefault="00AA6F8C" w:rsidP="00AA6F8C">
            <w:pPr>
              <w:numPr>
                <w:ilvl w:val="0"/>
                <w:numId w:val="27"/>
              </w:numPr>
              <w:tabs>
                <w:tab w:val="left" w:pos="2865"/>
              </w:tabs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Marital Status</w:t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Married</w:t>
            </w:r>
          </w:p>
          <w:p w14:paraId="29B801AD" w14:textId="77777777" w:rsidR="00AA6F8C" w:rsidRPr="00AA6F8C" w:rsidRDefault="00AA6F8C" w:rsidP="00AA6F8C">
            <w:pPr>
              <w:numPr>
                <w:ilvl w:val="0"/>
                <w:numId w:val="27"/>
              </w:numPr>
              <w:tabs>
                <w:tab w:val="left" w:pos="2415"/>
                <w:tab w:val="left" w:pos="2850"/>
              </w:tabs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Nationality</w:t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Indian</w:t>
            </w:r>
          </w:p>
          <w:p w14:paraId="13250AD0" w14:textId="77777777" w:rsidR="006D6B47" w:rsidRDefault="006D6B47" w:rsidP="00AA6F8C"/>
          <w:p w14:paraId="0F1C938D" w14:textId="77777777" w:rsidR="006F1F45" w:rsidRDefault="006F1F45" w:rsidP="00AA6F8C">
            <w:pPr>
              <w:pStyle w:val="Heading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6552E5C" w14:textId="77777777" w:rsidR="00AA6F8C" w:rsidRPr="00AA6F8C" w:rsidRDefault="00AA6F8C" w:rsidP="00AA6F8C">
            <w:pPr>
              <w:pStyle w:val="Heading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A6F8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 do hereby declare that the above given statements are true to best of my knowledge and belief. I assure you that I will do my level best to discharge the entire satisfaction of higher authorities.</w:t>
            </w:r>
          </w:p>
          <w:p w14:paraId="1CE06AB9" w14:textId="77777777" w:rsidR="00A8603E" w:rsidRPr="00762F10" w:rsidRDefault="00A8603E" w:rsidP="00AA6F8C">
            <w:pPr>
              <w:pStyle w:val="Heading2"/>
            </w:pPr>
          </w:p>
        </w:tc>
        <w:tc>
          <w:tcPr>
            <w:tcW w:w="874" w:type="dxa"/>
            <w:vMerge w:val="restart"/>
          </w:tcPr>
          <w:p w14:paraId="686AF2E0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</w:tcPr>
          <w:p w14:paraId="69F47A00" w14:textId="77777777" w:rsidR="006E23B3" w:rsidRPr="002E4AFC" w:rsidRDefault="006E23B3" w:rsidP="00A8603E">
            <w:pPr>
              <w:rPr>
                <w:rFonts w:ascii="Arial" w:hAnsi="Arial"/>
              </w:rPr>
            </w:pPr>
          </w:p>
        </w:tc>
      </w:tr>
      <w:tr w:rsidR="00A8603E" w:rsidRPr="002E4AFC" w14:paraId="21A79023" w14:textId="77777777" w:rsidTr="00A8603E">
        <w:trPr>
          <w:trHeight w:val="658"/>
        </w:trPr>
        <w:tc>
          <w:tcPr>
            <w:tcW w:w="6382" w:type="dxa"/>
            <w:vMerge/>
          </w:tcPr>
          <w:p w14:paraId="11AB2860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6E38B13B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</w:tcPr>
          <w:p w14:paraId="0FF413C8" w14:textId="77777777" w:rsidR="006E23B3" w:rsidRPr="002E4AFC" w:rsidRDefault="006E23B3" w:rsidP="00A8603E">
            <w:pPr>
              <w:pStyle w:val="Heading2"/>
            </w:pPr>
            <w:r w:rsidRPr="002E4AFC">
              <w:t>Contact</w:t>
            </w:r>
          </w:p>
        </w:tc>
      </w:tr>
      <w:tr w:rsidR="00A8603E" w:rsidRPr="002E4AFC" w14:paraId="68ADAF39" w14:textId="77777777" w:rsidTr="00A8603E">
        <w:trPr>
          <w:trHeight w:val="616"/>
        </w:trPr>
        <w:tc>
          <w:tcPr>
            <w:tcW w:w="6382" w:type="dxa"/>
            <w:vMerge/>
          </w:tcPr>
          <w:p w14:paraId="34515633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2F64A0F2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427F2327" w14:textId="77777777" w:rsidR="006E23B3" w:rsidRPr="002E4AFC" w:rsidRDefault="006E23B3" w:rsidP="00A8603E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31C97A" wp14:editId="480B23B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B3D67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6F1F45">
              <w:t>Madinat Zayed</w:t>
            </w:r>
          </w:p>
          <w:p w14:paraId="227474B3" w14:textId="77777777" w:rsidR="006E23B3" w:rsidRPr="002E4AFC" w:rsidRDefault="006F1F45" w:rsidP="00A8603E">
            <w:pPr>
              <w:pStyle w:val="Information"/>
            </w:pPr>
            <w:r>
              <w:t>Abu Dhabi, U.A.E</w:t>
            </w:r>
          </w:p>
        </w:tc>
      </w:tr>
      <w:tr w:rsidR="00A8603E" w:rsidRPr="002E4AFC" w14:paraId="3FEB6943" w14:textId="77777777" w:rsidTr="00A8603E">
        <w:trPr>
          <w:trHeight w:val="616"/>
        </w:trPr>
        <w:tc>
          <w:tcPr>
            <w:tcW w:w="6382" w:type="dxa"/>
            <w:vMerge/>
          </w:tcPr>
          <w:p w14:paraId="6A280063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1BA3B846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72E114E4" w14:textId="403F95F4" w:rsidR="006E23B3" w:rsidRPr="002E4AFC" w:rsidRDefault="006E23B3" w:rsidP="00A8603E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65E783" wp14:editId="566F8A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7E177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F1F45">
              <w:t>+971-5</w:t>
            </w:r>
            <w:r w:rsidR="006226D3">
              <w:t>6</w:t>
            </w:r>
            <w:r w:rsidR="006F1F45">
              <w:t>-</w:t>
            </w:r>
            <w:r w:rsidR="006226D3">
              <w:t>872</w:t>
            </w:r>
            <w:r w:rsidR="006F1F45">
              <w:t>-</w:t>
            </w:r>
            <w:r w:rsidR="006226D3">
              <w:t>8239</w:t>
            </w:r>
          </w:p>
        </w:tc>
      </w:tr>
      <w:tr w:rsidR="00A8603E" w:rsidRPr="002E4AFC" w14:paraId="366E0539" w14:textId="77777777" w:rsidTr="00A8603E">
        <w:trPr>
          <w:trHeight w:val="616"/>
        </w:trPr>
        <w:tc>
          <w:tcPr>
            <w:tcW w:w="6382" w:type="dxa"/>
            <w:vMerge/>
          </w:tcPr>
          <w:p w14:paraId="453201B0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2A778851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46B55AED" w14:textId="77777777" w:rsidR="006E23B3" w:rsidRPr="002E4AFC" w:rsidRDefault="006E23B3" w:rsidP="00A8603E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119E27" wp14:editId="0EECF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FE2DF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hyperlink r:id="rId11" w:history="1">
              <w:r w:rsidR="006F1F45" w:rsidRPr="00A259B6">
                <w:rPr>
                  <w:rStyle w:val="Hyperlink"/>
                </w:rPr>
                <w:t>farhan.iml@hotmail.com</w:t>
              </w:r>
            </w:hyperlink>
            <w:r w:rsidR="006F1F45">
              <w:t xml:space="preserve"> </w:t>
            </w:r>
          </w:p>
        </w:tc>
      </w:tr>
      <w:tr w:rsidR="00A8603E" w:rsidRPr="002E4AFC" w14:paraId="1AC093DF" w14:textId="77777777" w:rsidTr="00A8603E">
        <w:trPr>
          <w:trHeight w:val="616"/>
        </w:trPr>
        <w:tc>
          <w:tcPr>
            <w:tcW w:w="6382" w:type="dxa"/>
            <w:vMerge/>
          </w:tcPr>
          <w:p w14:paraId="35CB2E5B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4EBE19F2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6DF63E4A" w14:textId="77777777" w:rsidR="006E23B3" w:rsidRPr="002E4AFC" w:rsidRDefault="006E23B3" w:rsidP="006F1F45">
            <w:pPr>
              <w:pStyle w:val="Information"/>
              <w:ind w:left="0"/>
            </w:pPr>
          </w:p>
        </w:tc>
      </w:tr>
      <w:tr w:rsidR="00A8603E" w:rsidRPr="002E4AFC" w14:paraId="0540ED47" w14:textId="77777777" w:rsidTr="00A8603E">
        <w:trPr>
          <w:trHeight w:val="866"/>
        </w:trPr>
        <w:tc>
          <w:tcPr>
            <w:tcW w:w="6382" w:type="dxa"/>
            <w:vMerge/>
          </w:tcPr>
          <w:p w14:paraId="68F59692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309E4099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</w:tcPr>
          <w:p w14:paraId="4220F417" w14:textId="77777777" w:rsidR="006E23B3" w:rsidRPr="002E4AFC" w:rsidRDefault="006E23B3" w:rsidP="00A8603E">
            <w:pPr>
              <w:rPr>
                <w:rFonts w:ascii="Arial" w:hAnsi="Arial"/>
              </w:rPr>
            </w:pPr>
          </w:p>
        </w:tc>
      </w:tr>
    </w:tbl>
    <w:p w14:paraId="26DB64E2" w14:textId="77777777" w:rsidR="00D9634A" w:rsidRPr="0006568A" w:rsidRDefault="00D9634A" w:rsidP="003475E9"/>
    <w:sectPr w:rsidR="00D9634A" w:rsidRPr="0006568A" w:rsidSect="006E23B3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C9EB5" w14:textId="77777777" w:rsidR="00D46771" w:rsidRDefault="00D46771" w:rsidP="009129A0">
      <w:r>
        <w:separator/>
      </w:r>
    </w:p>
  </w:endnote>
  <w:endnote w:type="continuationSeparator" w:id="0">
    <w:p w14:paraId="7F99F14C" w14:textId="77777777" w:rsidR="00D46771" w:rsidRDefault="00D46771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A2ADF6-D76B-4090-BA0C-7BB9D50AE1AF}"/>
    <w:embedBold r:id="rId2" w:fontKey="{783CC08B-2591-4926-A3E0-B2DF960FD6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E6DCEE4-CB41-41B7-9E54-4632DAF4DA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9E301B2-C9DF-4BF2-96A7-ED91D69EDA55}"/>
    <w:embedBold r:id="rId5" w:fontKey="{8C9FDFDF-1F59-48DD-80F4-1FB34224FDE0}"/>
    <w:embedItalic r:id="rId6" w:fontKey="{4A7ADD85-18BD-43FA-A7A5-5ECE283AC1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9A43ED0-0098-4161-8725-9204EE63D8E5}"/>
    <w:embedBoldItalic r:id="rId8" w:fontKey="{981FAC18-011C-4B73-8284-F1CE4FF1A8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A783B" w14:textId="77777777" w:rsidR="00D46771" w:rsidRDefault="00D46771" w:rsidP="009129A0">
      <w:r>
        <w:separator/>
      </w:r>
    </w:p>
  </w:footnote>
  <w:footnote w:type="continuationSeparator" w:id="0">
    <w:p w14:paraId="664E3883" w14:textId="77777777" w:rsidR="00D46771" w:rsidRDefault="00D46771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D75D4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9EDE4E" wp14:editId="72C30AA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DA28936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41D56"/>
    <w:multiLevelType w:val="hybridMultilevel"/>
    <w:tmpl w:val="2D600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044C66"/>
    <w:multiLevelType w:val="multilevel"/>
    <w:tmpl w:val="3ED2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5C5E4A"/>
    <w:multiLevelType w:val="hybridMultilevel"/>
    <w:tmpl w:val="DE9CB0B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9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5"/>
  </w:num>
  <w:num w:numId="23">
    <w:abstractNumId w:val="0"/>
  </w:num>
  <w:num w:numId="24">
    <w:abstractNumId w:val="0"/>
  </w:num>
  <w:num w:numId="25">
    <w:abstractNumId w:val="17"/>
  </w:num>
  <w:num w:numId="26">
    <w:abstractNumId w:val="18"/>
  </w:num>
  <w:num w:numId="2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71"/>
    <w:rsid w:val="00052382"/>
    <w:rsid w:val="0006568A"/>
    <w:rsid w:val="00076F0F"/>
    <w:rsid w:val="00084253"/>
    <w:rsid w:val="000D1F49"/>
    <w:rsid w:val="000E6867"/>
    <w:rsid w:val="0017214B"/>
    <w:rsid w:val="001727CA"/>
    <w:rsid w:val="002C56E6"/>
    <w:rsid w:val="002E4AFC"/>
    <w:rsid w:val="002F2708"/>
    <w:rsid w:val="003475E9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226D3"/>
    <w:rsid w:val="00635B84"/>
    <w:rsid w:val="0063739C"/>
    <w:rsid w:val="006D6B47"/>
    <w:rsid w:val="006E23B3"/>
    <w:rsid w:val="006F1F45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A8603E"/>
    <w:rsid w:val="00AA6F8C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46771"/>
    <w:rsid w:val="00D9634A"/>
    <w:rsid w:val="00DB3FAD"/>
    <w:rsid w:val="00DB4A7B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876D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6F1F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F1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arhan.iml@hot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ha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resume.dotx</Template>
  <TotalTime>0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2020-05-06T00:20:00Z</dcterms:created>
  <dcterms:modified xsi:type="dcterms:W3CDTF">2020-05-20T00:45:00Z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